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AA762" w14:textId="77777777" w:rsidR="00D53FE2" w:rsidRPr="008532C8" w:rsidRDefault="00D53FE2" w:rsidP="0052244A"/>
    <w:p w14:paraId="67F4332A" w14:textId="77777777" w:rsidR="002879DD" w:rsidRDefault="00C15367" w:rsidP="0071617C">
      <w:r>
        <w:t>Helse Stavanger HF</w:t>
      </w:r>
    </w:p>
    <w:p w14:paraId="1E5BC6EC" w14:textId="77777777" w:rsidR="002608EA" w:rsidRDefault="002608EA" w:rsidP="0071617C">
      <w:pPr>
        <w:rPr>
          <w:sz w:val="40"/>
          <w:szCs w:val="40"/>
        </w:rPr>
      </w:pPr>
      <w:r>
        <w:rPr>
          <w:sz w:val="40"/>
          <w:szCs w:val="40"/>
        </w:rPr>
        <w:t xml:space="preserve">Nye </w:t>
      </w:r>
      <w:r w:rsidR="00EF423F">
        <w:rPr>
          <w:sz w:val="40"/>
          <w:szCs w:val="40"/>
        </w:rPr>
        <w:t>SUS</w:t>
      </w:r>
    </w:p>
    <w:p w14:paraId="41EB1E75" w14:textId="26519751" w:rsidR="00D53FE2" w:rsidRPr="00952E98" w:rsidRDefault="008E6A21" w:rsidP="0071617C">
      <w:pPr>
        <w:rPr>
          <w:sz w:val="40"/>
          <w:szCs w:val="40"/>
        </w:rPr>
      </w:pPr>
      <w:r>
        <w:rPr>
          <w:sz w:val="40"/>
          <w:szCs w:val="40"/>
        </w:rPr>
        <w:t>Notat om prøvelanding på Nye SUS</w:t>
      </w:r>
    </w:p>
    <w:p w14:paraId="73FC365B" w14:textId="77777777" w:rsidR="00D53FE2" w:rsidRDefault="00D53FE2" w:rsidP="0071617C"/>
    <w:p w14:paraId="2DBE48AE" w14:textId="77777777" w:rsidR="00F20466" w:rsidRDefault="00D53FE2" w:rsidP="0071617C">
      <w:r>
        <w:rPr>
          <w:noProof/>
          <w:lang w:eastAsia="nb-NO"/>
        </w:rPr>
        <w:drawing>
          <wp:inline distT="0" distB="0" distL="0" distR="0" wp14:anchorId="3F395CB2" wp14:editId="16A5F80D">
            <wp:extent cx="5760000" cy="359204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0C5B" w14:textId="77777777" w:rsidR="00F20466" w:rsidRDefault="00F20466" w:rsidP="0071617C">
      <w:pPr>
        <w:rPr>
          <w:noProof/>
        </w:rPr>
      </w:pPr>
    </w:p>
    <w:p w14:paraId="5BA1F465" w14:textId="77777777" w:rsidR="00952E98" w:rsidRDefault="00952E98" w:rsidP="00952E9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noProof/>
        </w:rPr>
      </w:pPr>
    </w:p>
    <w:tbl>
      <w:tblPr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2"/>
        <w:gridCol w:w="980"/>
        <w:gridCol w:w="4718"/>
        <w:gridCol w:w="842"/>
        <w:gridCol w:w="848"/>
        <w:gridCol w:w="982"/>
      </w:tblGrid>
      <w:tr w:rsidR="00952E98" w14:paraId="380A081A" w14:textId="77777777" w:rsidTr="000C2290">
        <w:trPr>
          <w:jc w:val="center"/>
        </w:trPr>
        <w:tc>
          <w:tcPr>
            <w:tcW w:w="709" w:type="dxa"/>
            <w:tcBorders>
              <w:top w:val="single" w:sz="12" w:space="0" w:color="auto"/>
            </w:tcBorders>
          </w:tcPr>
          <w:p w14:paraId="6F29B1E9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2D9B3513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789" w:type="dxa"/>
            <w:tcBorders>
              <w:top w:val="single" w:sz="12" w:space="0" w:color="auto"/>
            </w:tcBorders>
          </w:tcPr>
          <w:p w14:paraId="364FF671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34AE0D0A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single" w:sz="12" w:space="0" w:color="auto"/>
            </w:tcBorders>
          </w:tcPr>
          <w:p w14:paraId="1437171F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single" w:sz="12" w:space="0" w:color="auto"/>
            </w:tcBorders>
          </w:tcPr>
          <w:p w14:paraId="207EB59D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14:paraId="0CC98E9B" w14:textId="77777777" w:rsidTr="000C2290">
        <w:trPr>
          <w:jc w:val="center"/>
        </w:trPr>
        <w:tc>
          <w:tcPr>
            <w:tcW w:w="709" w:type="dxa"/>
          </w:tcPr>
          <w:p w14:paraId="73E58C88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14:paraId="484D3B5C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789" w:type="dxa"/>
          </w:tcPr>
          <w:p w14:paraId="55EB1F4C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381C8F83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7" w:type="dxa"/>
          </w:tcPr>
          <w:p w14:paraId="3ABA5375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994" w:type="dxa"/>
          </w:tcPr>
          <w:p w14:paraId="19207231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14:paraId="2EDA0551" w14:textId="77777777" w:rsidTr="000C2290">
        <w:trPr>
          <w:jc w:val="center"/>
        </w:trPr>
        <w:tc>
          <w:tcPr>
            <w:tcW w:w="709" w:type="dxa"/>
          </w:tcPr>
          <w:p w14:paraId="2B708AC1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14:paraId="1787DBAB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789" w:type="dxa"/>
          </w:tcPr>
          <w:p w14:paraId="5202E285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53B8F962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7" w:type="dxa"/>
          </w:tcPr>
          <w:p w14:paraId="7A44021C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994" w:type="dxa"/>
          </w:tcPr>
          <w:p w14:paraId="1E11E063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14:paraId="5BC25170" w14:textId="77777777" w:rsidTr="000C2290">
        <w:trPr>
          <w:jc w:val="center"/>
        </w:trPr>
        <w:tc>
          <w:tcPr>
            <w:tcW w:w="709" w:type="dxa"/>
          </w:tcPr>
          <w:p w14:paraId="7D0AB59C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14:paraId="1EE622ED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789" w:type="dxa"/>
          </w:tcPr>
          <w:p w14:paraId="7DD69E4F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2D843017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7" w:type="dxa"/>
          </w:tcPr>
          <w:p w14:paraId="4335B1B4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994" w:type="dxa"/>
          </w:tcPr>
          <w:p w14:paraId="7DEF2DF0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14:paraId="002CAA79" w14:textId="77777777" w:rsidTr="000C2290">
        <w:trPr>
          <w:jc w:val="center"/>
        </w:trPr>
        <w:tc>
          <w:tcPr>
            <w:tcW w:w="709" w:type="dxa"/>
          </w:tcPr>
          <w:p w14:paraId="48BB1C44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14:paraId="4D3829BB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789" w:type="dxa"/>
          </w:tcPr>
          <w:p w14:paraId="7EA5BA47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36E843B5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857" w:type="dxa"/>
          </w:tcPr>
          <w:p w14:paraId="077A51CC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  <w:tc>
          <w:tcPr>
            <w:tcW w:w="994" w:type="dxa"/>
          </w:tcPr>
          <w:p w14:paraId="7AA0A6D1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noProof/>
                <w:sz w:val="18"/>
                <w:szCs w:val="18"/>
              </w:rPr>
            </w:pPr>
          </w:p>
        </w:tc>
      </w:tr>
      <w:tr w:rsidR="00952E98" w14:paraId="58429777" w14:textId="77777777" w:rsidTr="000C2290">
        <w:trPr>
          <w:jc w:val="center"/>
        </w:trPr>
        <w:tc>
          <w:tcPr>
            <w:tcW w:w="709" w:type="dxa"/>
          </w:tcPr>
          <w:p w14:paraId="4C9491E3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992" w:type="dxa"/>
          </w:tcPr>
          <w:p w14:paraId="7AAD9890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4789" w:type="dxa"/>
          </w:tcPr>
          <w:p w14:paraId="70C2D880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7DF8A101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857" w:type="dxa"/>
          </w:tcPr>
          <w:p w14:paraId="4645A2F7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994" w:type="dxa"/>
          </w:tcPr>
          <w:p w14:paraId="7889C474" w14:textId="77777777" w:rsidR="00952E98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</w:p>
        </w:tc>
      </w:tr>
      <w:tr w:rsidR="00952E98" w:rsidRPr="00C66D34" w14:paraId="43E04CC8" w14:textId="77777777" w:rsidTr="000C2290">
        <w:trPr>
          <w:jc w:val="center"/>
        </w:trPr>
        <w:tc>
          <w:tcPr>
            <w:tcW w:w="709" w:type="dxa"/>
            <w:tcBorders>
              <w:bottom w:val="single" w:sz="12" w:space="0" w:color="auto"/>
            </w:tcBorders>
          </w:tcPr>
          <w:p w14:paraId="0DB99DDB" w14:textId="77777777" w:rsidR="00952E98" w:rsidRPr="00D60567" w:rsidRDefault="00C66D34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  <w:r w:rsidRPr="00D60567"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01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24E98412" w14:textId="78E978D8" w:rsidR="00952E98" w:rsidRPr="00D60567" w:rsidRDefault="00D6056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  <w:r w:rsidRPr="00D60567"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07.06.2023</w:t>
            </w:r>
          </w:p>
        </w:tc>
        <w:tc>
          <w:tcPr>
            <w:tcW w:w="4789" w:type="dxa"/>
            <w:tcBorders>
              <w:bottom w:val="single" w:sz="12" w:space="0" w:color="auto"/>
            </w:tcBorders>
          </w:tcPr>
          <w:p w14:paraId="2D7C7225" w14:textId="04C2847A" w:rsidR="00952E98" w:rsidRPr="00D60567" w:rsidRDefault="00D6056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</w:pPr>
            <w:r w:rsidRPr="00D60567">
              <w:rPr>
                <w:rFonts w:ascii="Arial Narrow" w:hAnsi="Arial Narrow" w:cs="Arial Narrow"/>
                <w:b/>
                <w:bCs/>
                <w:caps/>
                <w:noProof/>
                <w:sz w:val="18"/>
                <w:szCs w:val="18"/>
              </w:rPr>
              <w:t>Første versjon</w:t>
            </w: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1A33B37C" w14:textId="35048FB3" w:rsidR="00952E98" w:rsidRPr="00D60567" w:rsidRDefault="00D60567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  <w:r w:rsidRPr="00D60567"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  <w:t>ThiHen</w:t>
            </w:r>
          </w:p>
        </w:tc>
        <w:tc>
          <w:tcPr>
            <w:tcW w:w="857" w:type="dxa"/>
            <w:tcBorders>
              <w:bottom w:val="single" w:sz="12" w:space="0" w:color="auto"/>
            </w:tcBorders>
          </w:tcPr>
          <w:p w14:paraId="4C795ECF" w14:textId="5BBD9163" w:rsidR="00952E98" w:rsidRPr="00D60567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994" w:type="dxa"/>
            <w:tcBorders>
              <w:bottom w:val="single" w:sz="12" w:space="0" w:color="auto"/>
            </w:tcBorders>
          </w:tcPr>
          <w:p w14:paraId="6736FEF8" w14:textId="2DCF6219" w:rsidR="00952E98" w:rsidRPr="00D60567" w:rsidRDefault="00952E98" w:rsidP="00113288">
            <w:pPr>
              <w:autoSpaceDE w:val="0"/>
              <w:autoSpaceDN w:val="0"/>
              <w:adjustRightInd w:val="0"/>
              <w:spacing w:after="0"/>
              <w:rPr>
                <w:rFonts w:ascii="Arial Narrow" w:hAnsi="Arial Narrow" w:cs="Arial Narrow"/>
                <w:b/>
                <w:bCs/>
                <w:noProof/>
                <w:sz w:val="18"/>
                <w:szCs w:val="18"/>
              </w:rPr>
            </w:pPr>
          </w:p>
        </w:tc>
      </w:tr>
      <w:tr w:rsidR="007C06C7" w14:paraId="04FAAA18" w14:textId="77777777" w:rsidTr="000C2290">
        <w:trPr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0EEE6296" w14:textId="77777777" w:rsidR="007C06C7" w:rsidRPr="008D5079" w:rsidRDefault="007C06C7" w:rsidP="00CB4C5F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8D5079">
              <w:rPr>
                <w:rFonts w:cs="Arial"/>
                <w:noProof/>
                <w:sz w:val="16"/>
                <w:szCs w:val="18"/>
              </w:rPr>
              <w:t>Rev.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6A48C45E" w14:textId="77777777" w:rsidR="007C06C7" w:rsidRPr="008D5079" w:rsidRDefault="007C06C7" w:rsidP="00CB4C5F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8D5079">
              <w:rPr>
                <w:rFonts w:cs="Arial"/>
                <w:noProof/>
                <w:sz w:val="16"/>
                <w:szCs w:val="18"/>
              </w:rPr>
              <w:t>Dato</w:t>
            </w:r>
          </w:p>
        </w:tc>
        <w:tc>
          <w:tcPr>
            <w:tcW w:w="4789" w:type="dxa"/>
            <w:tcBorders>
              <w:top w:val="single" w:sz="12" w:space="0" w:color="auto"/>
              <w:bottom w:val="single" w:sz="12" w:space="0" w:color="auto"/>
            </w:tcBorders>
          </w:tcPr>
          <w:p w14:paraId="04A24CFA" w14:textId="77777777" w:rsidR="007C06C7" w:rsidRPr="008D5079" w:rsidRDefault="007C06C7" w:rsidP="00CB4C5F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8D5079">
              <w:rPr>
                <w:rFonts w:cs="Arial"/>
                <w:noProof/>
                <w:sz w:val="16"/>
                <w:szCs w:val="18"/>
              </w:rPr>
              <w:t>Tekst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14:paraId="616FCBD7" w14:textId="77777777" w:rsidR="007C06C7" w:rsidRPr="008D5079" w:rsidRDefault="007C06C7" w:rsidP="00CB4C5F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8D5079">
              <w:rPr>
                <w:rFonts w:cs="Arial"/>
                <w:noProof/>
                <w:sz w:val="16"/>
                <w:szCs w:val="18"/>
              </w:rPr>
              <w:t>Saksb.</w:t>
            </w:r>
          </w:p>
        </w:tc>
        <w:tc>
          <w:tcPr>
            <w:tcW w:w="857" w:type="dxa"/>
            <w:tcBorders>
              <w:top w:val="single" w:sz="12" w:space="0" w:color="auto"/>
              <w:bottom w:val="single" w:sz="12" w:space="0" w:color="auto"/>
            </w:tcBorders>
          </w:tcPr>
          <w:p w14:paraId="18EBD9B7" w14:textId="77777777" w:rsidR="007C06C7" w:rsidRPr="008D5079" w:rsidRDefault="007C06C7" w:rsidP="00CB4C5F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8D5079">
              <w:rPr>
                <w:rFonts w:cs="Arial"/>
                <w:noProof/>
                <w:sz w:val="16"/>
                <w:szCs w:val="18"/>
              </w:rPr>
              <w:t>Kontr.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12" w:space="0" w:color="auto"/>
            </w:tcBorders>
          </w:tcPr>
          <w:p w14:paraId="2B0BF675" w14:textId="77777777" w:rsidR="007C06C7" w:rsidRPr="008D5079" w:rsidRDefault="007C06C7" w:rsidP="00CB4C5F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6"/>
                <w:szCs w:val="18"/>
              </w:rPr>
            </w:pPr>
            <w:r w:rsidRPr="008D5079">
              <w:rPr>
                <w:rFonts w:cs="Arial"/>
                <w:noProof/>
                <w:sz w:val="16"/>
                <w:szCs w:val="18"/>
              </w:rPr>
              <w:t>Godkj.</w:t>
            </w:r>
          </w:p>
        </w:tc>
      </w:tr>
    </w:tbl>
    <w:tbl>
      <w:tblPr>
        <w:tblpPr w:leftFromText="141" w:rightFromText="141" w:vertAnchor="text" w:horzAnchor="margin" w:tblpXSpec="center" w:tblpY="137"/>
        <w:tblW w:w="90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dotted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714"/>
        <w:gridCol w:w="1075"/>
        <w:gridCol w:w="2283"/>
      </w:tblGrid>
      <w:tr w:rsidR="00952E98" w14:paraId="2A56B119" w14:textId="77777777" w:rsidTr="002608EA">
        <w:trPr>
          <w:trHeight w:val="254"/>
          <w:jc w:val="center"/>
        </w:trPr>
        <w:tc>
          <w:tcPr>
            <w:tcW w:w="5714" w:type="dxa"/>
            <w:tcBorders>
              <w:top w:val="single" w:sz="12" w:space="0" w:color="auto"/>
              <w:bottom w:val="nil"/>
              <w:right w:val="single" w:sz="6" w:space="0" w:color="auto"/>
            </w:tcBorders>
          </w:tcPr>
          <w:p w14:paraId="1F5C080D" w14:textId="77777777" w:rsidR="00952E98" w:rsidRDefault="00952E98" w:rsidP="000C229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3F286E">
              <w:rPr>
                <w:rFonts w:cs="Arial"/>
                <w:noProof/>
                <w:sz w:val="16"/>
                <w:szCs w:val="18"/>
              </w:rPr>
              <w:t>Oppdrag</w:t>
            </w:r>
            <w:r w:rsidR="0041422B" w:rsidRPr="003F286E">
              <w:rPr>
                <w:rFonts w:cs="Arial"/>
                <w:noProof/>
                <w:sz w:val="16"/>
                <w:szCs w:val="18"/>
              </w:rPr>
              <w:t>/Prosjekt</w:t>
            </w:r>
            <w:r w:rsidRPr="003F286E">
              <w:rPr>
                <w:rFonts w:cs="Arial"/>
                <w:noProof/>
                <w:sz w:val="16"/>
                <w:szCs w:val="18"/>
              </w:rPr>
              <w:t>:</w:t>
            </w:r>
            <w:r w:rsidR="0041422B" w:rsidRPr="003F286E">
              <w:rPr>
                <w:rFonts w:cs="Arial"/>
                <w:noProof/>
                <w:sz w:val="16"/>
                <w:szCs w:val="18"/>
              </w:rPr>
              <w:t xml:space="preserve"> </w:t>
            </w:r>
          </w:p>
        </w:tc>
        <w:tc>
          <w:tcPr>
            <w:tcW w:w="3358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28ADB071" w14:textId="77777777" w:rsidR="00952E98" w:rsidRDefault="00952E98" w:rsidP="000C2290">
            <w:pPr>
              <w:tabs>
                <w:tab w:val="left" w:pos="158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3F286E">
              <w:rPr>
                <w:rFonts w:cs="Arial"/>
                <w:noProof/>
                <w:sz w:val="16"/>
                <w:szCs w:val="18"/>
              </w:rPr>
              <w:t>Oppdragsgiver:</w:t>
            </w:r>
            <w:r>
              <w:rPr>
                <w:rFonts w:cs="Arial"/>
                <w:noProof/>
                <w:sz w:val="18"/>
                <w:szCs w:val="18"/>
              </w:rPr>
              <w:tab/>
            </w:r>
          </w:p>
        </w:tc>
      </w:tr>
      <w:tr w:rsidR="003F286E" w14:paraId="273C62F8" w14:textId="77777777" w:rsidTr="002608EA">
        <w:trPr>
          <w:trHeight w:val="259"/>
          <w:jc w:val="center"/>
        </w:trPr>
        <w:tc>
          <w:tcPr>
            <w:tcW w:w="5714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5AD4E1F3" w14:textId="77777777" w:rsidR="003F286E" w:rsidRDefault="002608EA" w:rsidP="002608EA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b/>
                <w:noProof/>
                <w:szCs w:val="18"/>
              </w:rPr>
              <w:t xml:space="preserve">Nye </w:t>
            </w:r>
            <w:r w:rsidR="00EF423F">
              <w:rPr>
                <w:rFonts w:cs="Arial"/>
                <w:b/>
                <w:noProof/>
                <w:szCs w:val="18"/>
              </w:rPr>
              <w:t>SUS</w:t>
            </w:r>
            <w:r w:rsidR="003F286E">
              <w:rPr>
                <w:rFonts w:cs="Arial"/>
                <w:noProof/>
                <w:sz w:val="18"/>
                <w:szCs w:val="18"/>
              </w:rPr>
              <w:tab/>
            </w:r>
          </w:p>
        </w:tc>
        <w:tc>
          <w:tcPr>
            <w:tcW w:w="3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ED0743" w14:textId="77777777" w:rsidR="003F286E" w:rsidRDefault="00EF423F" w:rsidP="000C2290">
            <w:pPr>
              <w:tabs>
                <w:tab w:val="left" w:pos="1581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b/>
                <w:bCs/>
                <w:noProof/>
              </w:rPr>
              <w:t>Helse Stavanger HF</w:t>
            </w:r>
          </w:p>
        </w:tc>
      </w:tr>
      <w:tr w:rsidR="00952E98" w14:paraId="028A4674" w14:textId="77777777" w:rsidTr="002608EA">
        <w:trPr>
          <w:trHeight w:val="291"/>
          <w:jc w:val="center"/>
        </w:trPr>
        <w:tc>
          <w:tcPr>
            <w:tcW w:w="5714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52AD7E76" w14:textId="77777777" w:rsidR="00952E98" w:rsidRDefault="00952E98" w:rsidP="000C229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3F286E">
              <w:rPr>
                <w:rFonts w:cs="Arial"/>
                <w:noProof/>
                <w:sz w:val="16"/>
                <w:szCs w:val="18"/>
              </w:rPr>
              <w:t xml:space="preserve">Kontrakt.: </w:t>
            </w:r>
            <w:r>
              <w:rPr>
                <w:rFonts w:cs="Arial"/>
                <w:noProof/>
                <w:sz w:val="18"/>
                <w:szCs w:val="18"/>
              </w:rPr>
              <w:tab/>
            </w:r>
          </w:p>
        </w:tc>
        <w:tc>
          <w:tcPr>
            <w:tcW w:w="33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64D961D0" w14:textId="77777777" w:rsidR="00952E98" w:rsidRDefault="00952E98" w:rsidP="000C2290">
            <w:pPr>
              <w:tabs>
                <w:tab w:val="left" w:pos="158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noProof/>
              </w:rPr>
            </w:pPr>
            <w:r w:rsidRPr="003F286E">
              <w:rPr>
                <w:rFonts w:cs="Arial"/>
                <w:noProof/>
                <w:sz w:val="16"/>
                <w:szCs w:val="18"/>
              </w:rPr>
              <w:t>Ansvarlig utgiver:</w:t>
            </w:r>
            <w:r>
              <w:rPr>
                <w:rFonts w:cs="Arial"/>
                <w:noProof/>
                <w:sz w:val="18"/>
                <w:szCs w:val="18"/>
              </w:rPr>
              <w:tab/>
            </w:r>
          </w:p>
        </w:tc>
      </w:tr>
      <w:tr w:rsidR="003F286E" w14:paraId="27BF0191" w14:textId="77777777" w:rsidTr="002608EA">
        <w:trPr>
          <w:trHeight w:val="282"/>
          <w:jc w:val="center"/>
        </w:trPr>
        <w:tc>
          <w:tcPr>
            <w:tcW w:w="5714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0DBD741C" w14:textId="03EC1C61" w:rsidR="003F286E" w:rsidRPr="00CA35B9" w:rsidRDefault="00BA03A2" w:rsidP="000C2290">
            <w:pPr>
              <w:rPr>
                <w:rFonts w:cs="Arial"/>
                <w:b/>
                <w:noProof/>
                <w:sz w:val="18"/>
                <w:szCs w:val="18"/>
              </w:rPr>
            </w:pPr>
            <w:r>
              <w:rPr>
                <w:b/>
              </w:rPr>
              <w:t>Byggherre</w:t>
            </w:r>
          </w:p>
        </w:tc>
        <w:tc>
          <w:tcPr>
            <w:tcW w:w="33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81C10D8" w14:textId="4AF8510A" w:rsidR="003F286E" w:rsidRDefault="003F286E" w:rsidP="000C2290">
            <w:pPr>
              <w:tabs>
                <w:tab w:val="left" w:pos="1581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</w:p>
        </w:tc>
      </w:tr>
      <w:tr w:rsidR="00952E98" w14:paraId="3FAEEAE5" w14:textId="77777777" w:rsidTr="002608EA">
        <w:trPr>
          <w:trHeight w:val="410"/>
          <w:jc w:val="center"/>
        </w:trPr>
        <w:tc>
          <w:tcPr>
            <w:tcW w:w="6789" w:type="dxa"/>
            <w:gridSpan w:val="2"/>
            <w:tcBorders>
              <w:top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14:paraId="65ABDC02" w14:textId="6C1B5D3C" w:rsidR="00952E98" w:rsidRDefault="00952E98" w:rsidP="00BC0B73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noProof/>
              </w:rPr>
            </w:pPr>
            <w:r w:rsidRPr="003F286E">
              <w:rPr>
                <w:rFonts w:cs="Arial"/>
                <w:noProof/>
                <w:sz w:val="16"/>
                <w:szCs w:val="18"/>
              </w:rPr>
              <w:t xml:space="preserve">Dokument nr.: </w:t>
            </w:r>
            <w:r w:rsidR="003F286E">
              <w:rPr>
                <w:rFonts w:cs="Arial"/>
                <w:noProof/>
                <w:sz w:val="16"/>
                <w:szCs w:val="18"/>
              </w:rPr>
              <w:tab/>
            </w:r>
          </w:p>
        </w:tc>
        <w:tc>
          <w:tcPr>
            <w:tcW w:w="2283" w:type="dxa"/>
            <w:tcBorders>
              <w:top w:val="single" w:sz="6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0D242BBF" w14:textId="666A3FBE" w:rsidR="00952E98" w:rsidRDefault="00952E98" w:rsidP="00BC0B73">
            <w:pPr>
              <w:tabs>
                <w:tab w:val="right" w:pos="1723"/>
              </w:tabs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noProof/>
                <w:sz w:val="18"/>
                <w:szCs w:val="18"/>
              </w:rPr>
            </w:pPr>
            <w:r w:rsidRPr="003F286E">
              <w:rPr>
                <w:rFonts w:cs="Arial"/>
                <w:noProof/>
                <w:sz w:val="16"/>
                <w:szCs w:val="18"/>
              </w:rPr>
              <w:t>Revisjon:</w:t>
            </w:r>
            <w:r>
              <w:rPr>
                <w:rFonts w:cs="Arial"/>
                <w:noProof/>
                <w:sz w:val="18"/>
                <w:szCs w:val="18"/>
              </w:rPr>
              <w:tab/>
            </w:r>
            <w:r w:rsidR="00BC0B73">
              <w:rPr>
                <w:rFonts w:cs="Arial"/>
                <w:b/>
                <w:noProof/>
                <w:szCs w:val="18"/>
              </w:rPr>
              <w:t>01</w:t>
            </w:r>
          </w:p>
        </w:tc>
      </w:tr>
      <w:tr w:rsidR="00952E98" w14:paraId="43FA7A0F" w14:textId="77777777" w:rsidTr="002608EA">
        <w:trPr>
          <w:trHeight w:val="426"/>
          <w:jc w:val="center"/>
        </w:trPr>
        <w:tc>
          <w:tcPr>
            <w:tcW w:w="6789" w:type="dxa"/>
            <w:gridSpan w:val="2"/>
            <w:tcBorders>
              <w:top w:val="single" w:sz="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7628FC" w14:textId="465A5E1A" w:rsidR="00952E98" w:rsidRDefault="00952E98" w:rsidP="000C2290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18"/>
                <w:szCs w:val="18"/>
              </w:rPr>
            </w:pPr>
            <w:r w:rsidRPr="003F286E">
              <w:rPr>
                <w:rFonts w:cs="Arial"/>
                <w:noProof/>
                <w:sz w:val="16"/>
                <w:szCs w:val="18"/>
              </w:rPr>
              <w:t xml:space="preserve">Dokument Tittel: </w:t>
            </w:r>
            <w:r w:rsidR="003F286E">
              <w:rPr>
                <w:rFonts w:cs="Arial"/>
                <w:noProof/>
                <w:sz w:val="16"/>
                <w:szCs w:val="18"/>
              </w:rPr>
              <w:tab/>
            </w:r>
            <w:r w:rsidR="00BA03A2">
              <w:t xml:space="preserve"> </w:t>
            </w:r>
            <w:r w:rsidR="00BA03A2" w:rsidRPr="00BA03A2">
              <w:rPr>
                <w:rFonts w:cs="Arial"/>
                <w:b/>
                <w:noProof/>
                <w:sz w:val="20"/>
                <w:szCs w:val="18"/>
              </w:rPr>
              <w:t>Notat om prøvelanding på Nye SUS</w:t>
            </w:r>
          </w:p>
        </w:tc>
        <w:tc>
          <w:tcPr>
            <w:tcW w:w="2283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0F2490" w14:textId="6F809193" w:rsidR="00952E98" w:rsidRDefault="00CC3647" w:rsidP="00D60567">
            <w:pPr>
              <w:tabs>
                <w:tab w:val="right" w:pos="1723"/>
              </w:tabs>
              <w:autoSpaceDE w:val="0"/>
              <w:autoSpaceDN w:val="0"/>
              <w:adjustRightInd w:val="0"/>
              <w:spacing w:after="0"/>
              <w:rPr>
                <w:rFonts w:cs="Arial"/>
                <w:b/>
                <w:bCs/>
                <w:noProof/>
                <w:sz w:val="18"/>
                <w:szCs w:val="18"/>
              </w:rPr>
            </w:pPr>
            <w:r w:rsidRPr="003F286E">
              <w:rPr>
                <w:rFonts w:cs="Arial"/>
                <w:noProof/>
                <w:sz w:val="16"/>
                <w:szCs w:val="18"/>
              </w:rPr>
              <w:t>Dato:</w:t>
            </w:r>
            <w:r>
              <w:rPr>
                <w:rFonts w:cs="Arial"/>
                <w:noProof/>
                <w:sz w:val="18"/>
                <w:szCs w:val="18"/>
              </w:rPr>
              <w:tab/>
            </w:r>
            <w:r w:rsidR="00D60567">
              <w:rPr>
                <w:rFonts w:cs="Arial"/>
                <w:b/>
                <w:noProof/>
                <w:sz w:val="20"/>
                <w:szCs w:val="20"/>
              </w:rPr>
              <w:t>07.06.2023</w:t>
            </w:r>
          </w:p>
        </w:tc>
      </w:tr>
    </w:tbl>
    <w:p w14:paraId="7B2971CE" w14:textId="77777777" w:rsidR="00952E98" w:rsidRDefault="00952E98" w:rsidP="00952E98">
      <w:pPr>
        <w:jc w:val="both"/>
      </w:pPr>
    </w:p>
    <w:p w14:paraId="7FFFDC4D" w14:textId="77777777" w:rsidR="00AA7040" w:rsidRPr="00952E98" w:rsidRDefault="0020336E" w:rsidP="0071617C">
      <w:pPr>
        <w:rPr>
          <w:b/>
          <w:sz w:val="24"/>
        </w:rPr>
      </w:pPr>
      <w:r>
        <w:br w:type="page"/>
      </w:r>
      <w:r w:rsidR="00AA7040" w:rsidRPr="00952E98">
        <w:rPr>
          <w:b/>
          <w:sz w:val="24"/>
        </w:rPr>
        <w:lastRenderedPageBreak/>
        <w:t>Innholdsfortegnelse</w:t>
      </w:r>
      <w:r w:rsidR="00AA7040" w:rsidRPr="00952E98">
        <w:rPr>
          <w:b/>
          <w:sz w:val="24"/>
        </w:rPr>
        <w:tab/>
      </w:r>
    </w:p>
    <w:p w14:paraId="1C775DCE" w14:textId="72DC2C45" w:rsidR="00D60567" w:rsidRDefault="00AA7040">
      <w:pPr>
        <w:pStyle w:val="INN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r w:rsidRPr="005E3820">
        <w:rPr>
          <w:rFonts w:cs="Arial"/>
          <w:bCs/>
          <w:color w:val="000000"/>
          <w:sz w:val="20"/>
        </w:rPr>
        <w:fldChar w:fldCharType="begin"/>
      </w:r>
      <w:r w:rsidRPr="005E3820">
        <w:rPr>
          <w:rFonts w:cs="Arial"/>
          <w:bCs/>
          <w:color w:val="000000"/>
          <w:sz w:val="20"/>
        </w:rPr>
        <w:instrText xml:space="preserve"> TOC \o "1-3" \h \z \u </w:instrText>
      </w:r>
      <w:r w:rsidRPr="005E3820">
        <w:rPr>
          <w:rFonts w:cs="Arial"/>
          <w:bCs/>
          <w:color w:val="000000"/>
          <w:sz w:val="20"/>
        </w:rPr>
        <w:fldChar w:fldCharType="separate"/>
      </w:r>
      <w:hyperlink w:anchor="_Toc137031901" w:history="1">
        <w:r w:rsidR="00D60567" w:rsidRPr="006E433E">
          <w:rPr>
            <w:rStyle w:val="Hyperkobling"/>
            <w:noProof/>
          </w:rPr>
          <w:t>1.</w:t>
        </w:r>
        <w:r w:rsidR="00D605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Formål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_Toc137031901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3</w:t>
        </w:r>
        <w:r w:rsidR="00D60567">
          <w:rPr>
            <w:noProof/>
            <w:webHidden/>
          </w:rPr>
          <w:fldChar w:fldCharType="end"/>
        </w:r>
      </w:hyperlink>
    </w:p>
    <w:p w14:paraId="2A567B99" w14:textId="7262DEF1" w:rsidR="00D60567" w:rsidRDefault="00DD039A">
      <w:pPr>
        <w:pStyle w:val="INN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37031902" w:history="1">
        <w:r w:rsidR="00D60567" w:rsidRPr="006E433E">
          <w:rPr>
            <w:rStyle w:val="Hyperkobling"/>
            <w:noProof/>
          </w:rPr>
          <w:t>2.</w:t>
        </w:r>
        <w:r w:rsidR="00D605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Ansvar og myndighet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_Toc137031902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3</w:t>
        </w:r>
        <w:r w:rsidR="00D60567">
          <w:rPr>
            <w:noProof/>
            <w:webHidden/>
          </w:rPr>
          <w:fldChar w:fldCharType="end"/>
        </w:r>
      </w:hyperlink>
    </w:p>
    <w:p w14:paraId="52D06A05" w14:textId="32B96FB0" w:rsidR="00D60567" w:rsidRDefault="00DD039A">
      <w:pPr>
        <w:pStyle w:val="INN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37031903" w:history="1">
        <w:r w:rsidR="00D60567" w:rsidRPr="006E433E">
          <w:rPr>
            <w:rStyle w:val="Hyperkobling"/>
            <w:noProof/>
          </w:rPr>
          <w:t>3.</w:t>
        </w:r>
        <w:r w:rsidR="00D605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Tidsplan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_Toc137031903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3</w:t>
        </w:r>
        <w:r w:rsidR="00D60567">
          <w:rPr>
            <w:noProof/>
            <w:webHidden/>
          </w:rPr>
          <w:fldChar w:fldCharType="end"/>
        </w:r>
      </w:hyperlink>
    </w:p>
    <w:p w14:paraId="20802450" w14:textId="54A27487" w:rsidR="00D60567" w:rsidRDefault="00DD039A">
      <w:pPr>
        <w:pStyle w:val="INNH1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nb-NO"/>
        </w:rPr>
      </w:pPr>
      <w:hyperlink w:anchor="_Toc137031904" w:history="1">
        <w:r w:rsidR="00D60567" w:rsidRPr="006E433E">
          <w:rPr>
            <w:rStyle w:val="Hyperkobling"/>
            <w:noProof/>
          </w:rPr>
          <w:t>4.</w:t>
        </w:r>
        <w:r w:rsidR="00D60567">
          <w:rPr>
            <w:rFonts w:asciiTheme="minorHAnsi" w:eastAsiaTheme="minorEastAsia" w:hAnsiTheme="minorHAnsi" w:cstheme="minorBidi"/>
            <w:b w:val="0"/>
            <w:noProof/>
            <w:sz w:val="22"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Beskrivelse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_Toc137031904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4</w:t>
        </w:r>
        <w:r w:rsidR="00D60567">
          <w:rPr>
            <w:noProof/>
            <w:webHidden/>
          </w:rPr>
          <w:fldChar w:fldCharType="end"/>
        </w:r>
      </w:hyperlink>
    </w:p>
    <w:p w14:paraId="6EFDCECD" w14:textId="4EC0A33F" w:rsidR="00D60567" w:rsidRDefault="00DD039A">
      <w:pPr>
        <w:pStyle w:val="INNH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37031905" w:history="1">
        <w:r w:rsidR="00D60567" w:rsidRPr="006E433E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D6056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Sikkerhetssone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_Toc137031905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4</w:t>
        </w:r>
        <w:r w:rsidR="00D60567">
          <w:rPr>
            <w:noProof/>
            <w:webHidden/>
          </w:rPr>
          <w:fldChar w:fldCharType="end"/>
        </w:r>
      </w:hyperlink>
    </w:p>
    <w:p w14:paraId="19F38217" w14:textId="6D27BEFB" w:rsidR="00D60567" w:rsidRDefault="00DD039A">
      <w:pPr>
        <w:pStyle w:val="INNH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37031906" w:history="1">
        <w:r w:rsidR="00D60567" w:rsidRPr="006E433E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D6056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Trafikkvakter og observatører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_Toc137031906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5</w:t>
        </w:r>
        <w:r w:rsidR="00D60567">
          <w:rPr>
            <w:noProof/>
            <w:webHidden/>
          </w:rPr>
          <w:fldChar w:fldCharType="end"/>
        </w:r>
      </w:hyperlink>
    </w:p>
    <w:p w14:paraId="2DD26A53" w14:textId="49530C3C" w:rsidR="00D60567" w:rsidRDefault="00DD039A">
      <w:pPr>
        <w:pStyle w:val="INNH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37031907" w:history="1">
        <w:r w:rsidR="00D60567" w:rsidRPr="006E433E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D6056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Brief av trafikkvakter og observatører før øvelsen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_Toc137031907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5</w:t>
        </w:r>
        <w:r w:rsidR="00D60567">
          <w:rPr>
            <w:noProof/>
            <w:webHidden/>
          </w:rPr>
          <w:fldChar w:fldCharType="end"/>
        </w:r>
      </w:hyperlink>
    </w:p>
    <w:p w14:paraId="7C45ADF1" w14:textId="05F4E70E" w:rsidR="00D60567" w:rsidRDefault="00DD039A">
      <w:pPr>
        <w:pStyle w:val="INNH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37031908" w:history="1">
        <w:r w:rsidR="00D60567" w:rsidRPr="006E433E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="00D6056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Nye SUS Vakt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_Toc137031908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5</w:t>
        </w:r>
        <w:r w:rsidR="00D60567">
          <w:rPr>
            <w:noProof/>
            <w:webHidden/>
          </w:rPr>
          <w:fldChar w:fldCharType="end"/>
        </w:r>
      </w:hyperlink>
    </w:p>
    <w:p w14:paraId="182EF4CF" w14:textId="765CC3F5" w:rsidR="00D60567" w:rsidRDefault="00DD039A">
      <w:pPr>
        <w:pStyle w:val="INNH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37031909" w:history="1">
        <w:r w:rsidR="00D60567" w:rsidRPr="006E433E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</w:t>
        </w:r>
        <w:r w:rsidR="00D6056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Varslingsliste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_Toc137031909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6</w:t>
        </w:r>
        <w:r w:rsidR="00D60567">
          <w:rPr>
            <w:noProof/>
            <w:webHidden/>
          </w:rPr>
          <w:fldChar w:fldCharType="end"/>
        </w:r>
      </w:hyperlink>
    </w:p>
    <w:p w14:paraId="5C725F39" w14:textId="41FE1CE6" w:rsidR="00D60567" w:rsidRDefault="00DD039A">
      <w:pPr>
        <w:pStyle w:val="INNH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37031910" w:history="1">
        <w:r w:rsidR="00D60567" w:rsidRPr="006E433E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</w:t>
        </w:r>
        <w:r w:rsidR="00D6056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Kart over prøvelanding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_Toc137031910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7</w:t>
        </w:r>
        <w:r w:rsidR="00D60567">
          <w:rPr>
            <w:noProof/>
            <w:webHidden/>
          </w:rPr>
          <w:fldChar w:fldCharType="end"/>
        </w:r>
      </w:hyperlink>
    </w:p>
    <w:p w14:paraId="2ABBE620" w14:textId="51207640" w:rsidR="00D60567" w:rsidRDefault="00DD039A">
      <w:pPr>
        <w:pStyle w:val="INNH2"/>
        <w:tabs>
          <w:tab w:val="left" w:pos="66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  <w:lang w:eastAsia="nb-NO"/>
        </w:rPr>
      </w:pPr>
      <w:hyperlink w:anchor="_Toc137031911" w:history="1">
        <w:r w:rsidR="00D60567" w:rsidRPr="006E433E">
          <w:rPr>
            <w:rStyle w:val="Hyperkobling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</w:t>
        </w:r>
        <w:r w:rsidR="00D60567">
          <w:rPr>
            <w:rFonts w:asciiTheme="minorHAnsi" w:eastAsiaTheme="minorEastAsia" w:hAnsiTheme="minorHAnsi" w:cstheme="minorBidi"/>
            <w:noProof/>
            <w:szCs w:val="22"/>
            <w:lang w:eastAsia="nb-NO"/>
          </w:rPr>
          <w:tab/>
        </w:r>
        <w:r w:rsidR="00D60567" w:rsidRPr="006E433E">
          <w:rPr>
            <w:rStyle w:val="Hyperkobling"/>
            <w:noProof/>
          </w:rPr>
          <w:t>Posisjoner ved prøvelanding</w:t>
        </w:r>
        <w:r w:rsidR="00D60567">
          <w:rPr>
            <w:noProof/>
            <w:webHidden/>
          </w:rPr>
          <w:tab/>
        </w:r>
        <w:r w:rsidR="00D60567">
          <w:rPr>
            <w:noProof/>
            <w:webHidden/>
          </w:rPr>
          <w:fldChar w:fldCharType="begin"/>
        </w:r>
        <w:r w:rsidR="00D60567">
          <w:rPr>
            <w:noProof/>
            <w:webHidden/>
          </w:rPr>
          <w:instrText xml:space="preserve"> PAGEREF _Toc137031911 \h </w:instrText>
        </w:r>
        <w:r w:rsidR="00D60567">
          <w:rPr>
            <w:noProof/>
            <w:webHidden/>
          </w:rPr>
        </w:r>
        <w:r w:rsidR="00D60567">
          <w:rPr>
            <w:noProof/>
            <w:webHidden/>
          </w:rPr>
          <w:fldChar w:fldCharType="separate"/>
        </w:r>
        <w:r w:rsidR="0013040D">
          <w:rPr>
            <w:noProof/>
            <w:webHidden/>
          </w:rPr>
          <w:t>8</w:t>
        </w:r>
        <w:r w:rsidR="00D60567">
          <w:rPr>
            <w:noProof/>
            <w:webHidden/>
          </w:rPr>
          <w:fldChar w:fldCharType="end"/>
        </w:r>
      </w:hyperlink>
    </w:p>
    <w:p w14:paraId="2364C983" w14:textId="0D3DF1F1" w:rsidR="00AA7040" w:rsidRDefault="00AA7040" w:rsidP="0071617C">
      <w:r w:rsidRPr="005E3820">
        <w:fldChar w:fldCharType="end"/>
      </w:r>
    </w:p>
    <w:p w14:paraId="6C93721D" w14:textId="77777777" w:rsidR="00F835ED" w:rsidRDefault="00F835ED" w:rsidP="0071617C"/>
    <w:p w14:paraId="703C5F7D" w14:textId="6402299A" w:rsidR="00EC2458" w:rsidRPr="00EC2458" w:rsidRDefault="00AA7040" w:rsidP="00EC2458">
      <w:pPr>
        <w:pStyle w:val="Overskrift1"/>
        <w:rPr>
          <w:sz w:val="24"/>
        </w:rPr>
      </w:pPr>
      <w:r>
        <w:br w:type="page"/>
      </w:r>
      <w:bookmarkStart w:id="0" w:name="_Toc137031901"/>
      <w:r w:rsidR="00EC2458">
        <w:lastRenderedPageBreak/>
        <w:t>Formål</w:t>
      </w:r>
      <w:bookmarkEnd w:id="0"/>
    </w:p>
    <w:p w14:paraId="6E792029" w14:textId="794309BD" w:rsidR="00EC2458" w:rsidRDefault="00EC2458" w:rsidP="00EC2458">
      <w:r>
        <w:t xml:space="preserve">Dette notatet skal sikre at prøvelandingen med AW-101 </w:t>
      </w:r>
      <w:r w:rsidR="003D301D">
        <w:t xml:space="preserve">(SAR Queen) </w:t>
      </w:r>
      <w:r>
        <w:t>gjøres med så lav risiko som mulig basert på tiltaksplan i utført risikoanalyse og aksjonsliste fra byggherre (BH).</w:t>
      </w:r>
    </w:p>
    <w:p w14:paraId="29F70E83" w14:textId="77777777" w:rsidR="00EC2458" w:rsidRDefault="00EC2458" w:rsidP="00EC2458">
      <w:pPr>
        <w:pStyle w:val="Overskrift1"/>
      </w:pPr>
      <w:bookmarkStart w:id="1" w:name="_Toc137031902"/>
      <w:r>
        <w:t>Ansvar og myndighet</w:t>
      </w:r>
      <w:bookmarkEnd w:id="1"/>
    </w:p>
    <w:p w14:paraId="50FF4D41" w14:textId="77777777" w:rsidR="00EC2458" w:rsidRDefault="00EC2458" w:rsidP="00EC2458">
      <w:r>
        <w:t>Prosjektdirektør på Nye SUS er øverste ansvarlig for prøvelandingen.</w:t>
      </w:r>
    </w:p>
    <w:p w14:paraId="24CA5259" w14:textId="77777777" w:rsidR="00A84C0B" w:rsidRDefault="00A84C0B" w:rsidP="00A84C0B">
      <w:pPr>
        <w:pStyle w:val="Overskrift1"/>
      </w:pPr>
      <w:bookmarkStart w:id="2" w:name="_Toc137031903"/>
      <w:r>
        <w:t>Tidsplan</w:t>
      </w:r>
      <w:bookmarkEnd w:id="2"/>
    </w:p>
    <w:p w14:paraId="00C5E831" w14:textId="77777777" w:rsidR="00A84C0B" w:rsidRDefault="00A84C0B" w:rsidP="00A84C0B">
      <w:pPr>
        <w:pStyle w:val="Brdtekst"/>
        <w:rPr>
          <w:lang w:eastAsia="sv-S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84"/>
        <w:gridCol w:w="4782"/>
        <w:gridCol w:w="2996"/>
      </w:tblGrid>
      <w:tr w:rsidR="00A84C0B" w:rsidRPr="00E02A77" w14:paraId="300B2446" w14:textId="77777777" w:rsidTr="008C3118">
        <w:tc>
          <w:tcPr>
            <w:tcW w:w="1284" w:type="dxa"/>
            <w:shd w:val="clear" w:color="auto" w:fill="D9D9D9" w:themeFill="background1" w:themeFillShade="D9"/>
          </w:tcPr>
          <w:p w14:paraId="43695AB2" w14:textId="77777777" w:rsidR="00A84C0B" w:rsidRPr="00E02A77" w:rsidRDefault="00A84C0B" w:rsidP="008C3118">
            <w:pPr>
              <w:pStyle w:val="Brdtekst"/>
              <w:rPr>
                <w:b/>
                <w:lang w:eastAsia="sv-SE"/>
              </w:rPr>
            </w:pPr>
            <w:r w:rsidRPr="00E02A77">
              <w:rPr>
                <w:b/>
                <w:lang w:eastAsia="sv-SE"/>
              </w:rPr>
              <w:t>Kl</w:t>
            </w:r>
            <w:r>
              <w:rPr>
                <w:b/>
                <w:lang w:eastAsia="sv-SE"/>
              </w:rPr>
              <w:t>okkeslett</w:t>
            </w:r>
          </w:p>
        </w:tc>
        <w:tc>
          <w:tcPr>
            <w:tcW w:w="4782" w:type="dxa"/>
            <w:shd w:val="clear" w:color="auto" w:fill="D9D9D9" w:themeFill="background1" w:themeFillShade="D9"/>
          </w:tcPr>
          <w:p w14:paraId="3BC92FAA" w14:textId="77777777" w:rsidR="00A84C0B" w:rsidRPr="00E02A77" w:rsidRDefault="00A84C0B" w:rsidP="008C3118">
            <w:pPr>
              <w:pStyle w:val="Brdtekst"/>
              <w:rPr>
                <w:b/>
                <w:lang w:eastAsia="sv-SE"/>
              </w:rPr>
            </w:pPr>
            <w:r>
              <w:rPr>
                <w:b/>
                <w:lang w:eastAsia="sv-SE"/>
              </w:rPr>
              <w:t>Hendelse</w:t>
            </w:r>
          </w:p>
        </w:tc>
        <w:tc>
          <w:tcPr>
            <w:tcW w:w="2996" w:type="dxa"/>
            <w:shd w:val="clear" w:color="auto" w:fill="D9D9D9" w:themeFill="background1" w:themeFillShade="D9"/>
          </w:tcPr>
          <w:p w14:paraId="30365943" w14:textId="77777777" w:rsidR="00A84C0B" w:rsidRPr="00E02A77" w:rsidRDefault="00A84C0B" w:rsidP="008C3118">
            <w:pPr>
              <w:pStyle w:val="Brdtekst"/>
              <w:rPr>
                <w:b/>
                <w:lang w:eastAsia="sv-SE"/>
              </w:rPr>
            </w:pPr>
            <w:r w:rsidRPr="00E02A77">
              <w:rPr>
                <w:b/>
                <w:lang w:eastAsia="sv-SE"/>
              </w:rPr>
              <w:t>Ansvarlig/Medvirkende</w:t>
            </w:r>
          </w:p>
        </w:tc>
      </w:tr>
      <w:tr w:rsidR="00A84C0B" w14:paraId="30F4C74E" w14:textId="77777777" w:rsidTr="008C3118">
        <w:tc>
          <w:tcPr>
            <w:tcW w:w="1284" w:type="dxa"/>
          </w:tcPr>
          <w:p w14:paraId="367B6F77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07:00</w:t>
            </w:r>
          </w:p>
        </w:tc>
        <w:tc>
          <w:tcPr>
            <w:tcW w:w="4782" w:type="dxa"/>
          </w:tcPr>
          <w:p w14:paraId="3870007F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Siste rydderunde</w:t>
            </w:r>
          </w:p>
        </w:tc>
        <w:tc>
          <w:tcPr>
            <w:tcW w:w="2996" w:type="dxa"/>
          </w:tcPr>
          <w:p w14:paraId="3BCFE0ED" w14:textId="59F3730C" w:rsidR="00A84C0B" w:rsidRDefault="001510A0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Navn N</w:t>
            </w:r>
          </w:p>
        </w:tc>
      </w:tr>
      <w:tr w:rsidR="00A84C0B" w14:paraId="031818C4" w14:textId="77777777" w:rsidTr="008C3118">
        <w:tc>
          <w:tcPr>
            <w:tcW w:w="1284" w:type="dxa"/>
          </w:tcPr>
          <w:p w14:paraId="398EC1B2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08:00</w:t>
            </w:r>
          </w:p>
        </w:tc>
        <w:tc>
          <w:tcPr>
            <w:tcW w:w="4782" w:type="dxa"/>
          </w:tcPr>
          <w:p w14:paraId="34A992A5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Befaring av ryddighet</w:t>
            </w:r>
          </w:p>
        </w:tc>
        <w:tc>
          <w:tcPr>
            <w:tcW w:w="2996" w:type="dxa"/>
          </w:tcPr>
          <w:p w14:paraId="686B9AA2" w14:textId="0E92B5D4" w:rsidR="00A84C0B" w:rsidRDefault="001510A0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Navn N / Navn N</w:t>
            </w:r>
          </w:p>
        </w:tc>
      </w:tr>
      <w:tr w:rsidR="00A84C0B" w14:paraId="39776563" w14:textId="77777777" w:rsidTr="008C3118">
        <w:tc>
          <w:tcPr>
            <w:tcW w:w="1284" w:type="dxa"/>
          </w:tcPr>
          <w:p w14:paraId="4E7AB77F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09:00</w:t>
            </w:r>
          </w:p>
        </w:tc>
        <w:tc>
          <w:tcPr>
            <w:tcW w:w="4782" w:type="dxa"/>
          </w:tcPr>
          <w:p w14:paraId="54DE67FE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Evt. Vannvogn</w:t>
            </w:r>
          </w:p>
        </w:tc>
        <w:tc>
          <w:tcPr>
            <w:tcW w:w="2996" w:type="dxa"/>
          </w:tcPr>
          <w:p w14:paraId="7348587B" w14:textId="5F7E0D3B" w:rsidR="00A84C0B" w:rsidRDefault="001510A0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Navn N</w:t>
            </w:r>
          </w:p>
        </w:tc>
      </w:tr>
      <w:tr w:rsidR="00A84C0B" w14:paraId="30628666" w14:textId="77777777" w:rsidTr="008C3118">
        <w:tc>
          <w:tcPr>
            <w:tcW w:w="1284" w:type="dxa"/>
          </w:tcPr>
          <w:p w14:paraId="347966CD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09:00</w:t>
            </w:r>
          </w:p>
        </w:tc>
        <w:tc>
          <w:tcPr>
            <w:tcW w:w="4782" w:type="dxa"/>
          </w:tcPr>
          <w:p w14:paraId="3069862A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 xml:space="preserve">Oppstart/praktisk </w:t>
            </w:r>
            <w:proofErr w:type="spellStart"/>
            <w:r>
              <w:rPr>
                <w:lang w:eastAsia="sv-SE"/>
              </w:rPr>
              <w:t>brief</w:t>
            </w:r>
            <w:proofErr w:type="spellEnd"/>
            <w:r>
              <w:rPr>
                <w:lang w:eastAsia="sv-SE"/>
              </w:rPr>
              <w:t xml:space="preserve"> for alle involverte observatører og vakter.</w:t>
            </w:r>
          </w:p>
          <w:p w14:paraId="5B4CBBDE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Møterom: BIM-rom i brakke R5</w:t>
            </w:r>
          </w:p>
        </w:tc>
        <w:tc>
          <w:tcPr>
            <w:tcW w:w="2996" w:type="dxa"/>
          </w:tcPr>
          <w:p w14:paraId="29D01FD9" w14:textId="7FEDC504" w:rsidR="00A84C0B" w:rsidRDefault="001510A0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Navn N / Navn N</w:t>
            </w:r>
          </w:p>
        </w:tc>
      </w:tr>
      <w:tr w:rsidR="00A84C0B" w14:paraId="0EB445CF" w14:textId="77777777" w:rsidTr="008C3118">
        <w:tc>
          <w:tcPr>
            <w:tcW w:w="1284" w:type="dxa"/>
          </w:tcPr>
          <w:p w14:paraId="4ECAC43B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09:15</w:t>
            </w:r>
          </w:p>
        </w:tc>
        <w:tc>
          <w:tcPr>
            <w:tcW w:w="4782" w:type="dxa"/>
          </w:tcPr>
          <w:p w14:paraId="53D6E8B8" w14:textId="77777777" w:rsidR="00A84C0B" w:rsidRDefault="00A84C0B" w:rsidP="008C3118">
            <w:pPr>
              <w:pStyle w:val="Brdtekst"/>
              <w:rPr>
                <w:lang w:eastAsia="sv-SE"/>
              </w:rPr>
            </w:pPr>
            <w:proofErr w:type="spellStart"/>
            <w:r>
              <w:rPr>
                <w:lang w:eastAsia="sv-SE"/>
              </w:rPr>
              <w:t>Brief</w:t>
            </w:r>
            <w:proofErr w:type="spellEnd"/>
            <w:r>
              <w:rPr>
                <w:lang w:eastAsia="sv-SE"/>
              </w:rPr>
              <w:t xml:space="preserve"> av presse, ved vakta</w:t>
            </w:r>
          </w:p>
        </w:tc>
        <w:tc>
          <w:tcPr>
            <w:tcW w:w="2996" w:type="dxa"/>
          </w:tcPr>
          <w:p w14:paraId="76AABA26" w14:textId="6C62EFF7" w:rsidR="00A84C0B" w:rsidRDefault="001510A0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Navn N</w:t>
            </w:r>
          </w:p>
        </w:tc>
      </w:tr>
      <w:tr w:rsidR="00A84C0B" w14:paraId="7C7D2363" w14:textId="77777777" w:rsidTr="008C3118">
        <w:tc>
          <w:tcPr>
            <w:tcW w:w="1284" w:type="dxa"/>
          </w:tcPr>
          <w:p w14:paraId="34E6CF5F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09:30</w:t>
            </w:r>
          </w:p>
        </w:tc>
        <w:tc>
          <w:tcPr>
            <w:tcW w:w="4782" w:type="dxa"/>
          </w:tcPr>
          <w:p w14:paraId="15AE39B2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Avstengning av utganger og innvendige arealer</w:t>
            </w:r>
          </w:p>
        </w:tc>
        <w:tc>
          <w:tcPr>
            <w:tcW w:w="2996" w:type="dxa"/>
          </w:tcPr>
          <w:p w14:paraId="57E80E65" w14:textId="595C7521" w:rsidR="00A84C0B" w:rsidRDefault="001510A0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Navn N</w:t>
            </w:r>
          </w:p>
        </w:tc>
      </w:tr>
      <w:tr w:rsidR="00A84C0B" w14:paraId="2B88DBA5" w14:textId="77777777" w:rsidTr="008C3118">
        <w:tc>
          <w:tcPr>
            <w:tcW w:w="1284" w:type="dxa"/>
          </w:tcPr>
          <w:p w14:paraId="67C37FFA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09:30</w:t>
            </w:r>
          </w:p>
        </w:tc>
        <w:tc>
          <w:tcPr>
            <w:tcW w:w="4782" w:type="dxa"/>
          </w:tcPr>
          <w:p w14:paraId="52119321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Trafikkvakter på plass</w:t>
            </w:r>
          </w:p>
        </w:tc>
        <w:tc>
          <w:tcPr>
            <w:tcW w:w="2996" w:type="dxa"/>
          </w:tcPr>
          <w:p w14:paraId="074635C1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Alle</w:t>
            </w:r>
          </w:p>
        </w:tc>
      </w:tr>
      <w:tr w:rsidR="00A84C0B" w14:paraId="0E58E4A0" w14:textId="77777777" w:rsidTr="008C3118">
        <w:tc>
          <w:tcPr>
            <w:tcW w:w="1284" w:type="dxa"/>
          </w:tcPr>
          <w:p w14:paraId="3C5F1B10" w14:textId="77777777" w:rsidR="00A84C0B" w:rsidRDefault="00A84C0B" w:rsidP="008C3118">
            <w:pPr>
              <w:pStyle w:val="Brdtekst"/>
              <w:rPr>
                <w:lang w:eastAsia="sv-SE"/>
              </w:rPr>
            </w:pPr>
          </w:p>
        </w:tc>
        <w:tc>
          <w:tcPr>
            <w:tcW w:w="4782" w:type="dxa"/>
          </w:tcPr>
          <w:p w14:paraId="279E11A7" w14:textId="24FEB821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SAR Queen melder om tidspunkt for landing</w:t>
            </w:r>
          </w:p>
        </w:tc>
        <w:tc>
          <w:tcPr>
            <w:tcW w:w="2996" w:type="dxa"/>
          </w:tcPr>
          <w:p w14:paraId="7617E92A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Skvadron 330</w:t>
            </w:r>
          </w:p>
        </w:tc>
      </w:tr>
      <w:tr w:rsidR="00A84C0B" w14:paraId="657793F0" w14:textId="77777777" w:rsidTr="008C3118">
        <w:tc>
          <w:tcPr>
            <w:tcW w:w="1284" w:type="dxa"/>
          </w:tcPr>
          <w:p w14:paraId="0347850D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09:45</w:t>
            </w:r>
          </w:p>
        </w:tc>
        <w:tc>
          <w:tcPr>
            <w:tcW w:w="4782" w:type="dxa"/>
          </w:tcPr>
          <w:p w14:paraId="69C7FCAA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Alle observatører på plass</w:t>
            </w:r>
          </w:p>
        </w:tc>
        <w:tc>
          <w:tcPr>
            <w:tcW w:w="2996" w:type="dxa"/>
          </w:tcPr>
          <w:p w14:paraId="383507C3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Alle</w:t>
            </w:r>
          </w:p>
        </w:tc>
      </w:tr>
      <w:tr w:rsidR="00A84C0B" w14:paraId="167FADC9" w14:textId="77777777" w:rsidTr="008C3118">
        <w:tc>
          <w:tcPr>
            <w:tcW w:w="1284" w:type="dxa"/>
          </w:tcPr>
          <w:p w14:paraId="37733EB2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10:00</w:t>
            </w:r>
          </w:p>
        </w:tc>
        <w:tc>
          <w:tcPr>
            <w:tcW w:w="4782" w:type="dxa"/>
          </w:tcPr>
          <w:p w14:paraId="5B390AB4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SAR Queen lander (landing nr. 1)</w:t>
            </w:r>
          </w:p>
        </w:tc>
        <w:tc>
          <w:tcPr>
            <w:tcW w:w="2996" w:type="dxa"/>
          </w:tcPr>
          <w:p w14:paraId="365C85A4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Skvadron 330</w:t>
            </w:r>
          </w:p>
        </w:tc>
      </w:tr>
      <w:tr w:rsidR="00A84C0B" w14:paraId="2FA10D23" w14:textId="77777777" w:rsidTr="008C3118">
        <w:tc>
          <w:tcPr>
            <w:tcW w:w="1284" w:type="dxa"/>
          </w:tcPr>
          <w:p w14:paraId="3B3ABD41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10:05</w:t>
            </w:r>
          </w:p>
        </w:tc>
        <w:tc>
          <w:tcPr>
            <w:tcW w:w="4782" w:type="dxa"/>
          </w:tcPr>
          <w:p w14:paraId="577B3A28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SAR Queen takeoff</w:t>
            </w:r>
          </w:p>
        </w:tc>
        <w:tc>
          <w:tcPr>
            <w:tcW w:w="2996" w:type="dxa"/>
          </w:tcPr>
          <w:p w14:paraId="2D72FEAD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Skvadron 330</w:t>
            </w:r>
          </w:p>
        </w:tc>
      </w:tr>
      <w:tr w:rsidR="00A84C0B" w14:paraId="64AF8699" w14:textId="77777777" w:rsidTr="008C3118">
        <w:tc>
          <w:tcPr>
            <w:tcW w:w="1284" w:type="dxa"/>
          </w:tcPr>
          <w:p w14:paraId="5081CCD5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10:15</w:t>
            </w:r>
          </w:p>
        </w:tc>
        <w:tc>
          <w:tcPr>
            <w:tcW w:w="4782" w:type="dxa"/>
          </w:tcPr>
          <w:p w14:paraId="1E9BEE68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SAR Queen lander (landing nr. 2)</w:t>
            </w:r>
          </w:p>
        </w:tc>
        <w:tc>
          <w:tcPr>
            <w:tcW w:w="2996" w:type="dxa"/>
          </w:tcPr>
          <w:p w14:paraId="5F15DC41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Skvadron 330</w:t>
            </w:r>
          </w:p>
        </w:tc>
      </w:tr>
      <w:tr w:rsidR="00A84C0B" w14:paraId="1065A1E7" w14:textId="77777777" w:rsidTr="008C3118">
        <w:tc>
          <w:tcPr>
            <w:tcW w:w="1284" w:type="dxa"/>
          </w:tcPr>
          <w:p w14:paraId="3CCB8562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10:20</w:t>
            </w:r>
          </w:p>
        </w:tc>
        <w:tc>
          <w:tcPr>
            <w:tcW w:w="4782" w:type="dxa"/>
          </w:tcPr>
          <w:p w14:paraId="66C8C65C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SAR Queen takeoff</w:t>
            </w:r>
          </w:p>
        </w:tc>
        <w:tc>
          <w:tcPr>
            <w:tcW w:w="2996" w:type="dxa"/>
          </w:tcPr>
          <w:p w14:paraId="3F6E9562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Skvadron 330</w:t>
            </w:r>
          </w:p>
        </w:tc>
      </w:tr>
      <w:tr w:rsidR="00A84C0B" w:rsidRPr="00F740C8" w14:paraId="15E803E4" w14:textId="77777777" w:rsidTr="008C3118">
        <w:tc>
          <w:tcPr>
            <w:tcW w:w="1284" w:type="dxa"/>
          </w:tcPr>
          <w:p w14:paraId="2600D178" w14:textId="77777777" w:rsidR="00A84C0B" w:rsidRPr="00F740C8" w:rsidRDefault="00A84C0B" w:rsidP="008C3118">
            <w:pPr>
              <w:pStyle w:val="Brdtekst"/>
              <w:rPr>
                <w:b/>
                <w:bCs/>
                <w:lang w:eastAsia="sv-SE"/>
              </w:rPr>
            </w:pPr>
            <w:r>
              <w:rPr>
                <w:b/>
                <w:bCs/>
                <w:lang w:eastAsia="sv-SE"/>
              </w:rPr>
              <w:t>10:25</w:t>
            </w:r>
          </w:p>
        </w:tc>
        <w:tc>
          <w:tcPr>
            <w:tcW w:w="4782" w:type="dxa"/>
          </w:tcPr>
          <w:p w14:paraId="0870A511" w14:textId="77777777" w:rsidR="00A84C0B" w:rsidRPr="00F740C8" w:rsidRDefault="00A84C0B" w:rsidP="008C3118">
            <w:pPr>
              <w:pStyle w:val="Brdtekst"/>
              <w:rPr>
                <w:b/>
                <w:bCs/>
                <w:lang w:eastAsia="sv-SE"/>
              </w:rPr>
            </w:pPr>
            <w:r w:rsidRPr="00F740C8">
              <w:rPr>
                <w:b/>
                <w:bCs/>
                <w:lang w:eastAsia="sv-SE"/>
              </w:rPr>
              <w:t>Øvelsen ferdig</w:t>
            </w:r>
          </w:p>
        </w:tc>
        <w:tc>
          <w:tcPr>
            <w:tcW w:w="2996" w:type="dxa"/>
          </w:tcPr>
          <w:p w14:paraId="647920B1" w14:textId="77777777" w:rsidR="00A84C0B" w:rsidRPr="00F740C8" w:rsidRDefault="00A84C0B" w:rsidP="008C3118">
            <w:pPr>
              <w:pStyle w:val="Brdtekst"/>
              <w:rPr>
                <w:b/>
                <w:bCs/>
                <w:lang w:eastAsia="sv-SE"/>
              </w:rPr>
            </w:pPr>
          </w:p>
        </w:tc>
      </w:tr>
      <w:tr w:rsidR="00A84C0B" w14:paraId="1CB5040B" w14:textId="77777777" w:rsidTr="008C3118">
        <w:tc>
          <w:tcPr>
            <w:tcW w:w="1284" w:type="dxa"/>
          </w:tcPr>
          <w:p w14:paraId="00E9F04A" w14:textId="77777777" w:rsidR="00A84C0B" w:rsidRDefault="00A84C0B" w:rsidP="008C3118">
            <w:pPr>
              <w:pStyle w:val="Brdtekst"/>
              <w:rPr>
                <w:lang w:eastAsia="sv-SE"/>
              </w:rPr>
            </w:pPr>
          </w:p>
        </w:tc>
        <w:tc>
          <w:tcPr>
            <w:tcW w:w="4782" w:type="dxa"/>
          </w:tcPr>
          <w:p w14:paraId="29B3EBAD" w14:textId="67455F29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 xml:space="preserve">Pressetreff på </w:t>
            </w:r>
            <w:proofErr w:type="spellStart"/>
            <w:r>
              <w:rPr>
                <w:lang w:eastAsia="sv-SE"/>
              </w:rPr>
              <w:t>helipad</w:t>
            </w:r>
            <w:proofErr w:type="spellEnd"/>
          </w:p>
        </w:tc>
        <w:tc>
          <w:tcPr>
            <w:tcW w:w="2996" w:type="dxa"/>
          </w:tcPr>
          <w:p w14:paraId="76650671" w14:textId="4FD1A3BE" w:rsidR="00A84C0B" w:rsidRDefault="001510A0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Navn N</w:t>
            </w:r>
          </w:p>
        </w:tc>
      </w:tr>
      <w:tr w:rsidR="00A84C0B" w14:paraId="5E1DB866" w14:textId="77777777" w:rsidTr="008C3118">
        <w:tc>
          <w:tcPr>
            <w:tcW w:w="1284" w:type="dxa"/>
          </w:tcPr>
          <w:p w14:paraId="6768D3EA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10:30</w:t>
            </w:r>
          </w:p>
        </w:tc>
        <w:tc>
          <w:tcPr>
            <w:tcW w:w="4782" w:type="dxa"/>
          </w:tcPr>
          <w:p w14:paraId="3B96A182" w14:textId="77777777" w:rsidR="00A84C0B" w:rsidRDefault="00A84C0B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>Evaluering: BIM-rom i brakke R5</w:t>
            </w:r>
          </w:p>
        </w:tc>
        <w:tc>
          <w:tcPr>
            <w:tcW w:w="2996" w:type="dxa"/>
          </w:tcPr>
          <w:p w14:paraId="1CBEC87A" w14:textId="7E6D4103" w:rsidR="00A84C0B" w:rsidRDefault="001510A0" w:rsidP="008C3118">
            <w:pPr>
              <w:pStyle w:val="Brdtekst"/>
              <w:rPr>
                <w:lang w:eastAsia="sv-SE"/>
              </w:rPr>
            </w:pPr>
            <w:r>
              <w:rPr>
                <w:lang w:eastAsia="sv-SE"/>
              </w:rPr>
              <w:t xml:space="preserve">Navn N / </w:t>
            </w:r>
            <w:r w:rsidR="00A84C0B">
              <w:rPr>
                <w:lang w:eastAsia="sv-SE"/>
              </w:rPr>
              <w:t>Alle observatører</w:t>
            </w:r>
          </w:p>
        </w:tc>
      </w:tr>
    </w:tbl>
    <w:p w14:paraId="35381738" w14:textId="77777777" w:rsidR="00A84C0B" w:rsidRDefault="00A84C0B" w:rsidP="00A84C0B">
      <w:pPr>
        <w:pStyle w:val="Brdtekst"/>
        <w:rPr>
          <w:lang w:eastAsia="sv-SE"/>
        </w:rPr>
      </w:pPr>
    </w:p>
    <w:p w14:paraId="32EACF17" w14:textId="77777777" w:rsidR="00A84C0B" w:rsidRDefault="00A84C0B">
      <w:pPr>
        <w:spacing w:after="160" w:line="259" w:lineRule="auto"/>
        <w:rPr>
          <w:rFonts w:eastAsia="Times New Roman" w:cs="Times New Roman"/>
          <w:b/>
          <w:kern w:val="28"/>
          <w:sz w:val="28"/>
          <w:szCs w:val="20"/>
          <w:lang w:eastAsia="sv-SE"/>
        </w:rPr>
      </w:pPr>
      <w:r>
        <w:br w:type="page"/>
      </w:r>
    </w:p>
    <w:p w14:paraId="6C84B743" w14:textId="195F6D47" w:rsidR="00EC2458" w:rsidRDefault="00EC2458" w:rsidP="00EC2458">
      <w:pPr>
        <w:pStyle w:val="Overskrift1"/>
      </w:pPr>
      <w:bookmarkStart w:id="3" w:name="_Toc137031904"/>
      <w:r>
        <w:lastRenderedPageBreak/>
        <w:t>Beskrivelse</w:t>
      </w:r>
      <w:bookmarkEnd w:id="3"/>
    </w:p>
    <w:p w14:paraId="7CEFF07D" w14:textId="288FCCBF" w:rsidR="00235075" w:rsidRDefault="003D301D" w:rsidP="00235075">
      <w:pPr>
        <w:pStyle w:val="Brdtekst"/>
        <w:rPr>
          <w:lang w:eastAsia="sv-SE"/>
        </w:rPr>
      </w:pPr>
      <w:r>
        <w:rPr>
          <w:lang w:eastAsia="sv-SE"/>
        </w:rPr>
        <w:t xml:space="preserve">SAR Queen skal gjennomføre to landinger, med kort mellomrom. </w:t>
      </w:r>
    </w:p>
    <w:p w14:paraId="46B549AD" w14:textId="77777777" w:rsidR="003D301D" w:rsidRPr="00235075" w:rsidRDefault="003D301D" w:rsidP="003D301D">
      <w:pPr>
        <w:pStyle w:val="Brdtekst"/>
        <w:rPr>
          <w:lang w:eastAsia="sv-SE"/>
        </w:rPr>
      </w:pPr>
      <w:r>
        <w:rPr>
          <w:lang w:eastAsia="sv-SE"/>
        </w:rPr>
        <w:t>Utganger og passasjer inn mot sikkerhetssonen vil bli avsperret under prøvelandingen.</w:t>
      </w:r>
    </w:p>
    <w:p w14:paraId="2FAE9288" w14:textId="2F16B1C3" w:rsidR="003D301D" w:rsidRDefault="003D301D" w:rsidP="00235075">
      <w:pPr>
        <w:pStyle w:val="Brdtekst"/>
        <w:rPr>
          <w:lang w:eastAsia="sv-SE"/>
        </w:rPr>
      </w:pPr>
      <w:r>
        <w:rPr>
          <w:lang w:eastAsia="sv-SE"/>
        </w:rPr>
        <w:t>I kort tid før landing (ca. 4-5 min) til like etter takeoff, vil gang-, ride- og sykkelsti langs motorveien bli avstengt for gjennomgående trafikk.</w:t>
      </w:r>
    </w:p>
    <w:p w14:paraId="14AE6141" w14:textId="46A196A3" w:rsidR="00D811A9" w:rsidRDefault="00D811A9" w:rsidP="00235075">
      <w:pPr>
        <w:pStyle w:val="Brdtekst"/>
        <w:rPr>
          <w:lang w:eastAsia="sv-SE"/>
        </w:rPr>
      </w:pPr>
      <w:r>
        <w:rPr>
          <w:lang w:eastAsia="sv-SE"/>
        </w:rPr>
        <w:t>Det skal ikke foregå kjerneboring e.l. i bygg 21. I tillegg vil 2., 3. og 4. etasje i bygg 21 bli avsperret fordi det skal utføres støy- og vibrasjonsmålinger i 3. etasje.</w:t>
      </w:r>
    </w:p>
    <w:p w14:paraId="401CB77E" w14:textId="2FFA9E0B" w:rsidR="00573053" w:rsidRDefault="00573053" w:rsidP="00235075">
      <w:pPr>
        <w:pStyle w:val="Brdtekst"/>
        <w:rPr>
          <w:lang w:eastAsia="sv-SE"/>
        </w:rPr>
      </w:pPr>
      <w:r>
        <w:rPr>
          <w:lang w:eastAsia="sv-SE"/>
        </w:rPr>
        <w:t xml:space="preserve">COWI har utarbeidet en ROS-Analyse ifm. prøvelandingen: </w:t>
      </w:r>
      <w:r w:rsidRPr="00573053">
        <w:rPr>
          <w:lang w:eastAsia="sv-SE"/>
        </w:rPr>
        <w:t>PRØVELANDING AW101 NYE STAVANGER UNIVERSITETSSYKEHUS ULLANDHAUG</w:t>
      </w:r>
    </w:p>
    <w:p w14:paraId="6347135A" w14:textId="77777777" w:rsidR="00A84C0B" w:rsidRDefault="00A84C0B" w:rsidP="00A84C0B">
      <w:pPr>
        <w:pStyle w:val="Overskrift2"/>
      </w:pPr>
      <w:bookmarkStart w:id="4" w:name="_Toc137031905"/>
      <w:r w:rsidRPr="00FB3963">
        <w:t>Sikkerhetssone</w:t>
      </w:r>
      <w:bookmarkEnd w:id="4"/>
    </w:p>
    <w:p w14:paraId="0F0DB34A" w14:textId="77777777" w:rsidR="00E06045" w:rsidRDefault="00A84C0B" w:rsidP="00E06045">
      <w:pPr>
        <w:keepNext/>
      </w:pPr>
      <w:r w:rsidRPr="00FB3963">
        <w:rPr>
          <w:noProof/>
          <w:lang w:eastAsia="nb-NO"/>
        </w:rPr>
        <w:drawing>
          <wp:inline distT="0" distB="0" distL="0" distR="0" wp14:anchorId="75B8BD86" wp14:editId="4B4BBA49">
            <wp:extent cx="3206337" cy="3298229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5925" cy="33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2996" w14:textId="3BEC23E1" w:rsidR="00A84C0B" w:rsidRDefault="00E06045" w:rsidP="00E06045">
      <w:pPr>
        <w:pStyle w:val="Bildetekst"/>
      </w:pPr>
      <w:r>
        <w:t xml:space="preserve">Figur </w:t>
      </w:r>
      <w:r w:rsidR="00DD039A">
        <w:fldChar w:fldCharType="begin"/>
      </w:r>
      <w:r w:rsidR="00DD039A">
        <w:instrText xml:space="preserve"> SEQ Figur \* ARABIC </w:instrText>
      </w:r>
      <w:r w:rsidR="00DD039A">
        <w:fldChar w:fldCharType="separate"/>
      </w:r>
      <w:r w:rsidR="0013040D">
        <w:rPr>
          <w:noProof/>
        </w:rPr>
        <w:t>1</w:t>
      </w:r>
      <w:r w:rsidR="00DD039A">
        <w:rPr>
          <w:noProof/>
        </w:rPr>
        <w:fldChar w:fldCharType="end"/>
      </w:r>
      <w:r>
        <w:t xml:space="preserve"> Sikkerhetssone</w:t>
      </w:r>
    </w:p>
    <w:p w14:paraId="550A2A79" w14:textId="77777777" w:rsidR="00EC7D3C" w:rsidRDefault="00EC7D3C">
      <w:pPr>
        <w:spacing w:after="160" w:line="259" w:lineRule="auto"/>
        <w:rPr>
          <w:rFonts w:eastAsia="Times New Roman" w:cs="Times New Roman"/>
          <w:b/>
          <w:sz w:val="24"/>
          <w:szCs w:val="20"/>
          <w:lang w:eastAsia="sv-SE"/>
        </w:rPr>
      </w:pPr>
      <w:bookmarkStart w:id="5" w:name="_Ref136494976"/>
      <w:r>
        <w:br w:type="page"/>
      </w:r>
    </w:p>
    <w:p w14:paraId="0304AEDA" w14:textId="74AE128A" w:rsidR="00EC7D3C" w:rsidRDefault="00EC7D3C" w:rsidP="00EC7D3C">
      <w:pPr>
        <w:pStyle w:val="Overskrift2"/>
      </w:pPr>
      <w:bookmarkStart w:id="6" w:name="_Toc137031906"/>
      <w:r>
        <w:lastRenderedPageBreak/>
        <w:t>Trafikkvakter og observatører</w:t>
      </w:r>
      <w:bookmarkEnd w:id="6"/>
    </w:p>
    <w:p w14:paraId="65B4A022" w14:textId="24201A98" w:rsidR="00EC7D3C" w:rsidRDefault="00EC7D3C" w:rsidP="00EC7D3C">
      <w:pPr>
        <w:pStyle w:val="Brdtekst"/>
        <w:rPr>
          <w:lang w:eastAsia="sv-SE"/>
        </w:rPr>
      </w:pPr>
      <w:r>
        <w:rPr>
          <w:lang w:eastAsia="sv-SE"/>
        </w:rPr>
        <w:t xml:space="preserve">De fleste trafikkvakter og observatører må være klar over at de står innenfor sikkerhetssonen for helikopteret </w:t>
      </w:r>
      <w:r w:rsidR="006F2223">
        <w:rPr>
          <w:lang w:eastAsia="sv-SE"/>
        </w:rPr>
        <w:t>og må derfor være observante da dette medfører en risiko.</w:t>
      </w:r>
    </w:p>
    <w:p w14:paraId="5D70285F" w14:textId="77777777" w:rsidR="00EC7D3C" w:rsidRDefault="00EC7D3C" w:rsidP="00EC7D3C">
      <w:pPr>
        <w:pStyle w:val="Brdtekst"/>
        <w:rPr>
          <w:lang w:eastAsia="sv-SE"/>
        </w:rPr>
      </w:pPr>
    </w:p>
    <w:p w14:paraId="7F5769D7" w14:textId="32D6A21D" w:rsidR="00397E51" w:rsidRDefault="00397E51" w:rsidP="00397E51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Beskrivelse/Ansvarsområde for hver posisjon fremgår av </w:t>
      </w:r>
      <w:r w:rsidR="00573053">
        <w:rPr>
          <w:lang w:eastAsia="sv-SE"/>
        </w:rPr>
        <w:fldChar w:fldCharType="begin"/>
      </w:r>
      <w:r w:rsidR="00573053">
        <w:rPr>
          <w:lang w:eastAsia="sv-SE"/>
        </w:rPr>
        <w:instrText xml:space="preserve"> REF _Ref137031973 \h </w:instrText>
      </w:r>
      <w:r w:rsidR="00573053">
        <w:rPr>
          <w:lang w:eastAsia="sv-SE"/>
        </w:rPr>
      </w:r>
      <w:r w:rsidR="00573053">
        <w:rPr>
          <w:lang w:eastAsia="sv-SE"/>
        </w:rPr>
        <w:fldChar w:fldCharType="separate"/>
      </w:r>
      <w:r w:rsidR="0013040D">
        <w:t xml:space="preserve">Tabell </w:t>
      </w:r>
      <w:r w:rsidR="0013040D">
        <w:rPr>
          <w:noProof/>
        </w:rPr>
        <w:t>1</w:t>
      </w:r>
      <w:r w:rsidR="0013040D">
        <w:t xml:space="preserve"> </w:t>
      </w:r>
      <w:r w:rsidR="0013040D" w:rsidRPr="00E4171B">
        <w:t>Posisjoner ved prøvelanding</w:t>
      </w:r>
      <w:r w:rsidR="00573053">
        <w:rPr>
          <w:lang w:eastAsia="sv-SE"/>
        </w:rPr>
        <w:fldChar w:fldCharType="end"/>
      </w:r>
    </w:p>
    <w:p w14:paraId="41AE9873" w14:textId="77777777" w:rsidR="00397E51" w:rsidRDefault="00397E51" w:rsidP="00397E51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>Vi følger prosjektets standard rutiner for varsling på byggeplassen ved hendelser.</w:t>
      </w:r>
    </w:p>
    <w:p w14:paraId="21468F71" w14:textId="423B74E7" w:rsidR="00E60448" w:rsidRDefault="00397E51" w:rsidP="00E60448">
      <w:pPr>
        <w:pStyle w:val="Brdtekst"/>
        <w:numPr>
          <w:ilvl w:val="1"/>
          <w:numId w:val="39"/>
        </w:numPr>
        <w:rPr>
          <w:lang w:eastAsia="sv-SE"/>
        </w:rPr>
      </w:pPr>
      <w:r>
        <w:rPr>
          <w:lang w:eastAsia="sv-SE"/>
        </w:rPr>
        <w:t>Dersom noe skjer, kontaktes Nye SUS vakta</w:t>
      </w:r>
      <w:r w:rsidR="00E60448">
        <w:rPr>
          <w:lang w:eastAsia="sv-SE"/>
        </w:rPr>
        <w:t xml:space="preserve">, </w:t>
      </w:r>
      <w:r w:rsidR="00190559">
        <w:rPr>
          <w:lang w:eastAsia="sv-SE"/>
        </w:rPr>
        <w:t xml:space="preserve">tlf. </w:t>
      </w:r>
      <w:r w:rsidR="00E60448" w:rsidRPr="00E60448">
        <w:rPr>
          <w:lang w:eastAsia="sv-SE"/>
        </w:rPr>
        <w:t>917</w:t>
      </w:r>
      <w:r w:rsidR="00E60448">
        <w:rPr>
          <w:lang w:eastAsia="sv-SE"/>
        </w:rPr>
        <w:t xml:space="preserve"> </w:t>
      </w:r>
      <w:r w:rsidR="00E60448" w:rsidRPr="00E60448">
        <w:rPr>
          <w:lang w:eastAsia="sv-SE"/>
        </w:rPr>
        <w:t>18</w:t>
      </w:r>
      <w:r w:rsidR="00E60448">
        <w:rPr>
          <w:lang w:eastAsia="sv-SE"/>
        </w:rPr>
        <w:t xml:space="preserve"> </w:t>
      </w:r>
      <w:r w:rsidR="00E60448" w:rsidRPr="00E60448">
        <w:rPr>
          <w:lang w:eastAsia="sv-SE"/>
        </w:rPr>
        <w:t>867</w:t>
      </w:r>
      <w:r>
        <w:rPr>
          <w:lang w:eastAsia="sv-SE"/>
        </w:rPr>
        <w:t xml:space="preserve">. </w:t>
      </w:r>
    </w:p>
    <w:p w14:paraId="621B42E6" w14:textId="35F5661C" w:rsidR="00397E51" w:rsidRDefault="00E60448" w:rsidP="00397E51">
      <w:pPr>
        <w:pStyle w:val="Brdtekst"/>
        <w:numPr>
          <w:ilvl w:val="1"/>
          <w:numId w:val="39"/>
        </w:numPr>
        <w:rPr>
          <w:lang w:eastAsia="sv-SE"/>
        </w:rPr>
      </w:pPr>
      <w:r>
        <w:rPr>
          <w:lang w:eastAsia="sv-SE"/>
        </w:rPr>
        <w:t>Vakta</w:t>
      </w:r>
      <w:r w:rsidR="00397E51">
        <w:rPr>
          <w:lang w:eastAsia="sv-SE"/>
        </w:rPr>
        <w:t xml:space="preserve"> håndterer situasjonen og innringer blir værende på sin post.</w:t>
      </w:r>
    </w:p>
    <w:p w14:paraId="32BB21EE" w14:textId="77777777" w:rsidR="00397E51" w:rsidRDefault="00397E51" w:rsidP="00397E51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>Alle posisjoner (inkl. trafikkvakter) får utdelt observasjonsskjema</w:t>
      </w:r>
    </w:p>
    <w:p w14:paraId="50117A7B" w14:textId="433FA356" w:rsidR="00397E51" w:rsidRDefault="00397E51" w:rsidP="00397E51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Posisjoner er vist på </w:t>
      </w:r>
      <w:r>
        <w:rPr>
          <w:lang w:eastAsia="sv-SE"/>
        </w:rPr>
        <w:fldChar w:fldCharType="begin"/>
      </w:r>
      <w:r>
        <w:rPr>
          <w:lang w:eastAsia="sv-SE"/>
        </w:rPr>
        <w:instrText xml:space="preserve"> REF _Ref136495052 \h </w:instrText>
      </w:r>
      <w:r>
        <w:rPr>
          <w:lang w:eastAsia="sv-SE"/>
        </w:rPr>
      </w:r>
      <w:r>
        <w:rPr>
          <w:lang w:eastAsia="sv-SE"/>
        </w:rPr>
        <w:fldChar w:fldCharType="separate"/>
      </w:r>
      <w:r w:rsidR="0013040D">
        <w:t xml:space="preserve">Figur </w:t>
      </w:r>
      <w:r w:rsidR="0013040D">
        <w:rPr>
          <w:noProof/>
        </w:rPr>
        <w:t>2</w:t>
      </w:r>
      <w:r w:rsidR="0013040D">
        <w:t xml:space="preserve"> Kart over prøvelanding</w:t>
      </w:r>
      <w:r>
        <w:rPr>
          <w:lang w:eastAsia="sv-SE"/>
        </w:rPr>
        <w:fldChar w:fldCharType="end"/>
      </w:r>
      <w:r>
        <w:rPr>
          <w:lang w:eastAsia="sv-SE"/>
        </w:rPr>
        <w:t>.</w:t>
      </w:r>
    </w:p>
    <w:p w14:paraId="5FA227EB" w14:textId="6DE38E48" w:rsidR="006F2223" w:rsidRDefault="006F2223" w:rsidP="00EC7D3C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>Trafikkvaktene skal sperre og påse at det ikke er noen inne</w:t>
      </w:r>
      <w:r w:rsidR="00E60448">
        <w:rPr>
          <w:lang w:eastAsia="sv-SE"/>
        </w:rPr>
        <w:t>nfo</w:t>
      </w:r>
      <w:r>
        <w:rPr>
          <w:lang w:eastAsia="sv-SE"/>
        </w:rPr>
        <w:t>r sikkerhetssone under landing/</w:t>
      </w:r>
      <w:proofErr w:type="spellStart"/>
      <w:r>
        <w:rPr>
          <w:lang w:eastAsia="sv-SE"/>
        </w:rPr>
        <w:t>take-off</w:t>
      </w:r>
      <w:proofErr w:type="spellEnd"/>
    </w:p>
    <w:p w14:paraId="728D7B48" w14:textId="64AD18ED" w:rsidR="00EC7D3C" w:rsidRDefault="00EC7D3C" w:rsidP="00EC7D3C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Trafikkvaktene vil få </w:t>
      </w:r>
      <w:proofErr w:type="spellStart"/>
      <w:r>
        <w:rPr>
          <w:lang w:eastAsia="sv-SE"/>
        </w:rPr>
        <w:t>sms</w:t>
      </w:r>
      <w:proofErr w:type="spellEnd"/>
      <w:r>
        <w:rPr>
          <w:lang w:eastAsia="sv-SE"/>
        </w:rPr>
        <w:t xml:space="preserve"> fra koordinator når avsperringen skal etableres.</w:t>
      </w:r>
    </w:p>
    <w:p w14:paraId="38BF7829" w14:textId="77777777" w:rsidR="00EC7D3C" w:rsidRDefault="00EC7D3C" w:rsidP="00EC7D3C">
      <w:pPr>
        <w:pStyle w:val="Brdtekst"/>
        <w:numPr>
          <w:ilvl w:val="1"/>
          <w:numId w:val="39"/>
        </w:numPr>
        <w:rPr>
          <w:lang w:eastAsia="sv-SE"/>
        </w:rPr>
      </w:pPr>
      <w:r>
        <w:rPr>
          <w:lang w:eastAsia="sv-SE"/>
        </w:rPr>
        <w:t>Avsperringene kan fjernes etter takeoff når helikopteret er utenfor sikkerhetssonen.</w:t>
      </w:r>
    </w:p>
    <w:p w14:paraId="2471923D" w14:textId="7AD2CF75" w:rsidR="00EC7D3C" w:rsidRDefault="00EC7D3C" w:rsidP="00EC7D3C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>Alle observatører bes også holde utkikk etter uautorisert droneaktivitet i nærhet av helikopter og landing.</w:t>
      </w:r>
    </w:p>
    <w:p w14:paraId="046DAAB4" w14:textId="7B67B749" w:rsidR="00E60448" w:rsidRDefault="00E60448" w:rsidP="00E60448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Det er </w:t>
      </w:r>
      <w:r w:rsidRPr="005608CA">
        <w:rPr>
          <w:b/>
          <w:u w:val="single"/>
          <w:lang w:eastAsia="sv-SE"/>
        </w:rPr>
        <w:t>kun</w:t>
      </w:r>
      <w:r>
        <w:rPr>
          <w:lang w:eastAsia="sv-SE"/>
        </w:rPr>
        <w:t xml:space="preserve"> Prosjektdirektør og </w:t>
      </w:r>
      <w:proofErr w:type="spellStart"/>
      <w:r>
        <w:rPr>
          <w:lang w:eastAsia="sv-SE"/>
        </w:rPr>
        <w:t>kommunikasjonsansv</w:t>
      </w:r>
      <w:proofErr w:type="spellEnd"/>
      <w:r>
        <w:rPr>
          <w:lang w:eastAsia="sv-SE"/>
        </w:rPr>
        <w:t>. som kan uttale seg til pressen.</w:t>
      </w:r>
    </w:p>
    <w:p w14:paraId="54EF7529" w14:textId="0BE4411C" w:rsidR="00482753" w:rsidRDefault="00482753" w:rsidP="00E60448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Alle som skal ha en post utenfor </w:t>
      </w:r>
      <w:proofErr w:type="spellStart"/>
      <w:r>
        <w:rPr>
          <w:lang w:eastAsia="sv-SE"/>
        </w:rPr>
        <w:t>byggegjerdet</w:t>
      </w:r>
      <w:proofErr w:type="spellEnd"/>
      <w:r>
        <w:rPr>
          <w:lang w:eastAsia="sv-SE"/>
        </w:rPr>
        <w:t xml:space="preserve"> må passere </w:t>
      </w:r>
      <w:proofErr w:type="spellStart"/>
      <w:r>
        <w:rPr>
          <w:lang w:eastAsia="sv-SE"/>
        </w:rPr>
        <w:t>byggegjerdet</w:t>
      </w:r>
      <w:proofErr w:type="spellEnd"/>
      <w:r>
        <w:rPr>
          <w:lang w:eastAsia="sv-SE"/>
        </w:rPr>
        <w:t xml:space="preserve"> ved posisjon 22, nord for </w:t>
      </w:r>
      <w:proofErr w:type="spellStart"/>
      <w:r>
        <w:rPr>
          <w:lang w:eastAsia="sv-SE"/>
        </w:rPr>
        <w:t>helipaden</w:t>
      </w:r>
      <w:proofErr w:type="spellEnd"/>
      <w:r>
        <w:rPr>
          <w:lang w:eastAsia="sv-SE"/>
        </w:rPr>
        <w:t>.</w:t>
      </w:r>
    </w:p>
    <w:p w14:paraId="4EA29681" w14:textId="06CC6626" w:rsidR="004A6EB2" w:rsidRDefault="004A6EB2" w:rsidP="00E60448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Observatører med vindmålere vil få utdelt vindmålerne dagen før prøvelandingen samtidig med en opplæring i bruk. </w:t>
      </w:r>
    </w:p>
    <w:p w14:paraId="340403BB" w14:textId="242C30B0" w:rsidR="00EC7D3C" w:rsidRDefault="00573053" w:rsidP="00573053">
      <w:pPr>
        <w:pStyle w:val="Overskrift2"/>
      </w:pPr>
      <w:r>
        <w:t>Observasjonsskjema</w:t>
      </w:r>
    </w:p>
    <w:p w14:paraId="68F7D206" w14:textId="3B33EF8C" w:rsidR="00573053" w:rsidRDefault="00573053" w:rsidP="00EC7D3C">
      <w:pPr>
        <w:pStyle w:val="Brdtekst"/>
        <w:rPr>
          <w:lang w:eastAsia="sv-SE"/>
        </w:rPr>
      </w:pPr>
      <w:r>
        <w:rPr>
          <w:lang w:eastAsia="sv-SE"/>
        </w:rPr>
        <w:t>Observasjonsskjema kan fylles ut digitalt, eller via utlevert papirkopi.</w:t>
      </w:r>
    </w:p>
    <w:p w14:paraId="5279A1B4" w14:textId="73375EAF" w:rsidR="00573053" w:rsidRDefault="00573053" w:rsidP="00EC7D3C">
      <w:pPr>
        <w:pStyle w:val="Brdtekst"/>
        <w:rPr>
          <w:lang w:eastAsia="sv-SE"/>
        </w:rPr>
      </w:pPr>
      <w:r>
        <w:rPr>
          <w:lang w:eastAsia="sv-SE"/>
        </w:rPr>
        <w:t>Dersom dere ønsker å bruke digitalt skjema på mobilen, så test ut at dere får tilgang på dette på forhånd.</w:t>
      </w:r>
    </w:p>
    <w:p w14:paraId="0AFF5F62" w14:textId="00F929CC" w:rsidR="00CD4191" w:rsidRDefault="00864202" w:rsidP="00EC7D3C">
      <w:pPr>
        <w:pStyle w:val="Brdtekst"/>
        <w:rPr>
          <w:lang w:eastAsia="sv-SE"/>
        </w:rPr>
      </w:pPr>
      <w:r>
        <w:rPr>
          <w:lang w:eastAsia="sv-SE"/>
        </w:rPr>
        <w:t>URL</w:t>
      </w:r>
      <w:r w:rsidR="00CD4191">
        <w:rPr>
          <w:lang w:eastAsia="sv-SE"/>
        </w:rPr>
        <w:t xml:space="preserve"> til </w:t>
      </w:r>
      <w:r w:rsidR="00D213B9">
        <w:rPr>
          <w:lang w:eastAsia="sv-SE"/>
        </w:rPr>
        <w:t xml:space="preserve">digitalt </w:t>
      </w:r>
      <w:r w:rsidR="00CD4191">
        <w:rPr>
          <w:lang w:eastAsia="sv-SE"/>
        </w:rPr>
        <w:t>observasjonsskjema:</w:t>
      </w:r>
      <w:r w:rsidR="008E70A4">
        <w:rPr>
          <w:lang w:eastAsia="sv-SE"/>
        </w:rPr>
        <w:t xml:space="preserve"> </w:t>
      </w:r>
      <w:r w:rsidR="008E70A4" w:rsidRPr="008E70A4">
        <w:rPr>
          <w:lang w:eastAsia="sv-SE"/>
        </w:rPr>
        <w:t>https://forms.gle/TAES85KWsoifzkKN8</w:t>
      </w:r>
      <w:r w:rsidR="008E70A4">
        <w:rPr>
          <w:lang w:eastAsia="sv-SE"/>
        </w:rPr>
        <w:t xml:space="preserve"> </w:t>
      </w:r>
    </w:p>
    <w:p w14:paraId="190FE10C" w14:textId="7834F5E3" w:rsidR="00EC7D3C" w:rsidRDefault="00EC7D3C" w:rsidP="00EC7D3C">
      <w:pPr>
        <w:pStyle w:val="Overskrift2"/>
      </w:pPr>
      <w:bookmarkStart w:id="7" w:name="_Toc137031907"/>
      <w:proofErr w:type="spellStart"/>
      <w:r>
        <w:t>Brief</w:t>
      </w:r>
      <w:proofErr w:type="spellEnd"/>
      <w:r>
        <w:t xml:space="preserve"> av trafikkvakter og observatører før øvelsen</w:t>
      </w:r>
      <w:bookmarkEnd w:id="7"/>
    </w:p>
    <w:p w14:paraId="1139411C" w14:textId="28B59584" w:rsidR="00EC7D3C" w:rsidRDefault="00D02D85" w:rsidP="00EC7D3C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Navn </w:t>
      </w:r>
      <w:proofErr w:type="spellStart"/>
      <w:r>
        <w:rPr>
          <w:lang w:eastAsia="sv-SE"/>
        </w:rPr>
        <w:t>Navnesen</w:t>
      </w:r>
      <w:proofErr w:type="spellEnd"/>
      <w:r>
        <w:rPr>
          <w:lang w:eastAsia="sv-SE"/>
        </w:rPr>
        <w:t xml:space="preserve"> </w:t>
      </w:r>
      <w:r w:rsidR="00EC7D3C">
        <w:rPr>
          <w:lang w:eastAsia="sv-SE"/>
        </w:rPr>
        <w:t xml:space="preserve">(NAWSARH) gjennomgår selve øvelsen </w:t>
      </w:r>
    </w:p>
    <w:p w14:paraId="5C83880B" w14:textId="77777777" w:rsidR="00EC7D3C" w:rsidRDefault="00EC7D3C" w:rsidP="00EC7D3C">
      <w:pPr>
        <w:pStyle w:val="Brdtekst"/>
        <w:numPr>
          <w:ilvl w:val="1"/>
          <w:numId w:val="39"/>
        </w:numPr>
        <w:rPr>
          <w:lang w:eastAsia="sv-SE"/>
        </w:rPr>
      </w:pPr>
      <w:r>
        <w:rPr>
          <w:lang w:eastAsia="sv-SE"/>
        </w:rPr>
        <w:t>om landingen og forventede vindforhold</w:t>
      </w:r>
    </w:p>
    <w:p w14:paraId="3D06E2AA" w14:textId="77777777" w:rsidR="00EC7D3C" w:rsidRDefault="00EC7D3C" w:rsidP="00EC7D3C">
      <w:pPr>
        <w:pStyle w:val="Brdtekst"/>
        <w:numPr>
          <w:ilvl w:val="1"/>
          <w:numId w:val="39"/>
        </w:numPr>
        <w:rPr>
          <w:lang w:eastAsia="sv-SE"/>
        </w:rPr>
      </w:pPr>
      <w:r>
        <w:rPr>
          <w:lang w:eastAsia="sv-SE"/>
        </w:rPr>
        <w:t>hvordan observasjonene foregår</w:t>
      </w:r>
    </w:p>
    <w:p w14:paraId="4C327756" w14:textId="77777777" w:rsidR="00EC7D3C" w:rsidRDefault="00EC7D3C" w:rsidP="00EC7D3C">
      <w:pPr>
        <w:pStyle w:val="Brdtekst"/>
        <w:numPr>
          <w:ilvl w:val="1"/>
          <w:numId w:val="39"/>
        </w:numPr>
        <w:rPr>
          <w:lang w:eastAsia="sv-SE"/>
        </w:rPr>
      </w:pPr>
      <w:r>
        <w:rPr>
          <w:lang w:eastAsia="sv-SE"/>
        </w:rPr>
        <w:t>vindmåling og bruk av røyk</w:t>
      </w:r>
    </w:p>
    <w:p w14:paraId="47190771" w14:textId="753797D4" w:rsidR="00EC7D3C" w:rsidRDefault="00D02D85" w:rsidP="00EC7D3C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Navn </w:t>
      </w:r>
      <w:proofErr w:type="spellStart"/>
      <w:r>
        <w:rPr>
          <w:lang w:eastAsia="sv-SE"/>
        </w:rPr>
        <w:t>Navnesen</w:t>
      </w:r>
      <w:proofErr w:type="spellEnd"/>
      <w:r>
        <w:rPr>
          <w:lang w:eastAsia="sv-SE"/>
        </w:rPr>
        <w:t xml:space="preserve"> </w:t>
      </w:r>
      <w:r w:rsidR="00EC7D3C">
        <w:rPr>
          <w:lang w:eastAsia="sv-SE"/>
        </w:rPr>
        <w:t>(BH) gjennomgår ansvaret for de forskjellige posisjonene</w:t>
      </w:r>
    </w:p>
    <w:p w14:paraId="263F54CA" w14:textId="77777777" w:rsidR="00EC7D3C" w:rsidRDefault="00EC7D3C" w:rsidP="00EC7D3C">
      <w:pPr>
        <w:pStyle w:val="Brdtekst"/>
        <w:numPr>
          <w:ilvl w:val="1"/>
          <w:numId w:val="39"/>
        </w:numPr>
        <w:rPr>
          <w:lang w:eastAsia="sv-SE"/>
        </w:rPr>
      </w:pPr>
      <w:r>
        <w:rPr>
          <w:lang w:eastAsia="sv-SE"/>
        </w:rPr>
        <w:t>trafikkvaktenes oppgave</w:t>
      </w:r>
    </w:p>
    <w:p w14:paraId="66A4A1F2" w14:textId="5D07A6E2" w:rsidR="00EC7D3C" w:rsidRDefault="00D02D85" w:rsidP="00EC7D3C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 xml:space="preserve">Navn </w:t>
      </w:r>
      <w:proofErr w:type="spellStart"/>
      <w:r>
        <w:rPr>
          <w:lang w:eastAsia="sv-SE"/>
        </w:rPr>
        <w:t>Navnesen</w:t>
      </w:r>
      <w:proofErr w:type="spellEnd"/>
      <w:r>
        <w:rPr>
          <w:lang w:eastAsia="sv-SE"/>
        </w:rPr>
        <w:t xml:space="preserve"> </w:t>
      </w:r>
      <w:r w:rsidR="00EC7D3C">
        <w:rPr>
          <w:lang w:eastAsia="sv-SE"/>
        </w:rPr>
        <w:t>(HMS) gjentar rutiner for HMS</w:t>
      </w:r>
    </w:p>
    <w:p w14:paraId="1E8FC438" w14:textId="77777777" w:rsidR="004A6EB2" w:rsidRDefault="004A6EB2">
      <w:pPr>
        <w:spacing w:after="160" w:line="259" w:lineRule="auto"/>
        <w:rPr>
          <w:rFonts w:eastAsia="Times New Roman" w:cs="Times New Roman"/>
          <w:b/>
          <w:sz w:val="24"/>
          <w:szCs w:val="20"/>
          <w:lang w:eastAsia="sv-SE"/>
        </w:rPr>
      </w:pPr>
      <w:bookmarkStart w:id="8" w:name="_Toc137031908"/>
      <w:r>
        <w:br w:type="page"/>
      </w:r>
    </w:p>
    <w:p w14:paraId="54E5B594" w14:textId="51B4C253" w:rsidR="00EC7D3C" w:rsidRDefault="00EC7D3C" w:rsidP="00EC7D3C">
      <w:pPr>
        <w:pStyle w:val="Overskrift2"/>
      </w:pPr>
      <w:r>
        <w:lastRenderedPageBreak/>
        <w:t>Nye SUS Vakt</w:t>
      </w:r>
      <w:bookmarkEnd w:id="8"/>
    </w:p>
    <w:p w14:paraId="0B73C17D" w14:textId="77777777" w:rsidR="00EC7D3C" w:rsidRDefault="00EC7D3C" w:rsidP="00EC7D3C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>Håndtere situasjoner som evt. oppstår ifm. øvelsen på samme måte som andre hendelser på byggeplass</w:t>
      </w:r>
    </w:p>
    <w:p w14:paraId="72D2A043" w14:textId="77777777" w:rsidR="00EC7D3C" w:rsidRDefault="00EC7D3C" w:rsidP="00EC7D3C">
      <w:pPr>
        <w:pStyle w:val="Brdtekst"/>
        <w:numPr>
          <w:ilvl w:val="0"/>
          <w:numId w:val="39"/>
        </w:numPr>
        <w:rPr>
          <w:lang w:eastAsia="sv-SE"/>
        </w:rPr>
      </w:pPr>
      <w:r>
        <w:rPr>
          <w:lang w:eastAsia="sv-SE"/>
        </w:rPr>
        <w:t>Kan kontakte sikkerhetsrådgiver dersom nødvendig.</w:t>
      </w:r>
    </w:p>
    <w:p w14:paraId="09059BEA" w14:textId="77777777" w:rsidR="00DE1383" w:rsidRDefault="00DE1383" w:rsidP="00DE1383">
      <w:pPr>
        <w:pStyle w:val="Overskrift2"/>
      </w:pPr>
      <w:bookmarkStart w:id="9" w:name="_Toc137031909"/>
      <w:r>
        <w:t>Varslingsliste</w:t>
      </w:r>
      <w:bookmarkEnd w:id="9"/>
    </w:p>
    <w:p w14:paraId="5A950714" w14:textId="59D48B93" w:rsidR="00DE1383" w:rsidRDefault="00DE1383" w:rsidP="00DE1383">
      <w:r>
        <w:t>AMK</w:t>
      </w:r>
      <w:r>
        <w:tab/>
      </w:r>
      <w:r>
        <w:tab/>
      </w:r>
      <w:r>
        <w:tab/>
        <w:t>113</w:t>
      </w:r>
    </w:p>
    <w:p w14:paraId="7B5AAE41" w14:textId="4497884E" w:rsidR="00DE1383" w:rsidRDefault="00DE1383" w:rsidP="00DE1383">
      <w:r>
        <w:t>Politi</w:t>
      </w:r>
      <w:r>
        <w:tab/>
      </w:r>
      <w:r>
        <w:tab/>
      </w:r>
      <w:r>
        <w:tab/>
        <w:t>112</w:t>
      </w:r>
    </w:p>
    <w:p w14:paraId="7B2FB77F" w14:textId="611EF07E" w:rsidR="00DE1383" w:rsidRDefault="00DE1383" w:rsidP="00DE1383">
      <w:r>
        <w:t>Brann</w:t>
      </w:r>
      <w:r>
        <w:tab/>
      </w:r>
      <w:r>
        <w:tab/>
      </w:r>
      <w:r>
        <w:tab/>
        <w:t>110</w:t>
      </w:r>
    </w:p>
    <w:p w14:paraId="68D29B11" w14:textId="29BF01F1" w:rsidR="00EC7D3C" w:rsidRDefault="00DE1383" w:rsidP="00DE1383">
      <w:pPr>
        <w:rPr>
          <w:b/>
        </w:rPr>
      </w:pPr>
      <w:r>
        <w:t>Nye SUS Vakt</w:t>
      </w:r>
      <w:r>
        <w:tab/>
      </w:r>
      <w:r>
        <w:tab/>
      </w:r>
      <w:r w:rsidRPr="00DE1383">
        <w:t>917</w:t>
      </w:r>
      <w:r>
        <w:t xml:space="preserve"> </w:t>
      </w:r>
      <w:r w:rsidRPr="00DE1383">
        <w:t>18</w:t>
      </w:r>
      <w:r>
        <w:t xml:space="preserve"> </w:t>
      </w:r>
      <w:r w:rsidRPr="00DE1383">
        <w:t>867</w:t>
      </w:r>
      <w:r w:rsidR="00EC7D3C">
        <w:br w:type="page"/>
      </w:r>
    </w:p>
    <w:p w14:paraId="43E13185" w14:textId="7D19FB82" w:rsidR="00A84C0B" w:rsidRDefault="00A84C0B" w:rsidP="00A84C0B">
      <w:pPr>
        <w:pStyle w:val="Overskrift2"/>
      </w:pPr>
      <w:bookmarkStart w:id="10" w:name="_Toc137031910"/>
      <w:r>
        <w:lastRenderedPageBreak/>
        <w:t>Kart over prøvelanding</w:t>
      </w:r>
      <w:bookmarkEnd w:id="5"/>
      <w:bookmarkEnd w:id="10"/>
    </w:p>
    <w:p w14:paraId="2BB22E58" w14:textId="594F95B3" w:rsidR="00E06045" w:rsidRDefault="00FD3962" w:rsidP="00E06045">
      <w:pPr>
        <w:pStyle w:val="Brdtekst"/>
        <w:keepNext/>
      </w:pPr>
      <w:r>
        <w:rPr>
          <w:noProof/>
          <w:lang w:eastAsia="nb-NO"/>
        </w:rPr>
        <w:drawing>
          <wp:inline distT="0" distB="0" distL="0" distR="0" wp14:anchorId="0D62610A" wp14:editId="3F9885BE">
            <wp:extent cx="5743575" cy="4181475"/>
            <wp:effectExtent l="0" t="0" r="9525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6010" w14:textId="75A231A8" w:rsidR="00A84C0B" w:rsidRDefault="00E06045" w:rsidP="00E06045">
      <w:pPr>
        <w:pStyle w:val="Bildetekst"/>
      </w:pPr>
      <w:bookmarkStart w:id="11" w:name="_Ref136495052"/>
      <w:r>
        <w:t xml:space="preserve">Figur </w:t>
      </w:r>
      <w:r w:rsidR="00DD039A">
        <w:fldChar w:fldCharType="begin"/>
      </w:r>
      <w:r w:rsidR="00DD039A">
        <w:instrText xml:space="preserve"> SEQ Figur \* ARABIC </w:instrText>
      </w:r>
      <w:r w:rsidR="00DD039A">
        <w:fldChar w:fldCharType="separate"/>
      </w:r>
      <w:r w:rsidR="0013040D">
        <w:rPr>
          <w:noProof/>
        </w:rPr>
        <w:t>2</w:t>
      </w:r>
      <w:r w:rsidR="00DD039A">
        <w:rPr>
          <w:noProof/>
        </w:rPr>
        <w:fldChar w:fldCharType="end"/>
      </w:r>
      <w:r>
        <w:t xml:space="preserve"> Kart over prøvelanding</w:t>
      </w:r>
      <w:bookmarkEnd w:id="11"/>
    </w:p>
    <w:p w14:paraId="6274BCCF" w14:textId="77777777" w:rsidR="003D301D" w:rsidRDefault="003D301D">
      <w:pPr>
        <w:spacing w:after="160" w:line="259" w:lineRule="auto"/>
        <w:rPr>
          <w:rFonts w:eastAsia="Times New Roman" w:cs="Times New Roman"/>
          <w:b/>
          <w:sz w:val="24"/>
          <w:szCs w:val="20"/>
          <w:lang w:eastAsia="sv-SE"/>
        </w:rPr>
      </w:pPr>
      <w:r>
        <w:br w:type="page"/>
      </w:r>
    </w:p>
    <w:p w14:paraId="0699DAB0" w14:textId="730002B5" w:rsidR="00E06045" w:rsidRDefault="00E06045" w:rsidP="00E06045">
      <w:pPr>
        <w:pStyle w:val="Overskrift2"/>
      </w:pPr>
      <w:bookmarkStart w:id="12" w:name="_Toc137031911"/>
      <w:r>
        <w:lastRenderedPageBreak/>
        <w:t>Posisjoner ved prøvelanding</w:t>
      </w:r>
      <w:bookmarkEnd w:id="12"/>
    </w:p>
    <w:p w14:paraId="759E2DEB" w14:textId="21FF6AEA" w:rsidR="005C5F96" w:rsidRDefault="005C5F96" w:rsidP="005C5F96">
      <w:pPr>
        <w:pStyle w:val="Bildetekst"/>
        <w:keepNext/>
      </w:pPr>
      <w:bookmarkStart w:id="13" w:name="_Ref137031973"/>
      <w:r>
        <w:t xml:space="preserve">Tabell </w:t>
      </w:r>
      <w:r w:rsidR="00DD039A">
        <w:fldChar w:fldCharType="begin"/>
      </w:r>
      <w:r w:rsidR="00DD039A">
        <w:instrText xml:space="preserve"> SEQ Tabell \* ARABIC </w:instrText>
      </w:r>
      <w:r w:rsidR="00DD039A">
        <w:fldChar w:fldCharType="separate"/>
      </w:r>
      <w:r w:rsidR="0013040D">
        <w:rPr>
          <w:noProof/>
        </w:rPr>
        <w:t>1</w:t>
      </w:r>
      <w:r w:rsidR="00DD039A">
        <w:rPr>
          <w:noProof/>
        </w:rPr>
        <w:fldChar w:fldCharType="end"/>
      </w:r>
      <w:r>
        <w:t xml:space="preserve"> </w:t>
      </w:r>
      <w:r w:rsidRPr="00E4171B">
        <w:t>Posisjoner ved prøvelanding</w:t>
      </w:r>
      <w:bookmarkEnd w:id="13"/>
    </w:p>
    <w:tbl>
      <w:tblPr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1807"/>
        <w:gridCol w:w="3260"/>
        <w:gridCol w:w="1643"/>
        <w:gridCol w:w="908"/>
        <w:gridCol w:w="1402"/>
      </w:tblGrid>
      <w:tr w:rsidR="00EC4F76" w:rsidRPr="00EC4F76" w14:paraId="2C176ACF" w14:textId="77777777" w:rsidTr="00EC4F76">
        <w:trPr>
          <w:trHeight w:val="22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454DC1C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EC4F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Nr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530F6806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Kategori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hideMark/>
          </w:tcPr>
          <w:p w14:paraId="111696A2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Plassering/ansvar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hideMark/>
          </w:tcPr>
          <w:p w14:paraId="2A9D804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Navn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774EB27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Rolle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BFBFBF"/>
            <w:noWrap/>
            <w:hideMark/>
          </w:tcPr>
          <w:p w14:paraId="2121E33D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EC4F7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nb-NO"/>
              </w:rPr>
              <w:t>Tlf</w:t>
            </w:r>
            <w:proofErr w:type="spellEnd"/>
          </w:p>
        </w:tc>
      </w:tr>
      <w:tr w:rsidR="00EC4F76" w:rsidRPr="00EC4F76" w14:paraId="54A3E8F0" w14:textId="77777777" w:rsidTr="00DD039A">
        <w:trPr>
          <w:trHeight w:val="225"/>
        </w:trPr>
        <w:tc>
          <w:tcPr>
            <w:tcW w:w="3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969644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01</w:t>
            </w:r>
          </w:p>
        </w:tc>
        <w:tc>
          <w:tcPr>
            <w:tcW w:w="1807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B3828B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47FE906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Gangvei v/bygg 11, samt Rigg 7</w:t>
            </w:r>
          </w:p>
        </w:tc>
        <w:tc>
          <w:tcPr>
            <w:tcW w:w="164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A1B6984" w14:textId="0F7077DE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8ABBAB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6F27603D" w14:textId="5AEAA33A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26E8C256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F2C24D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02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B8F1EC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C9CB91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Gangsti Nord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75B0C6" w14:textId="0BF647A3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50B7AB7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LARK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646F8FB3" w14:textId="7684CEB8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1FCBEF23" w14:textId="77777777" w:rsidTr="00DD039A">
        <w:trPr>
          <w:trHeight w:val="24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A741DD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03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3A93DE2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EB7E83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Sykkelstamvei Nord, sammen med vegvesenet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5422AE" w14:textId="0226EA45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6C33691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1A112BD9" w14:textId="5FFB6333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614696E5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DA1DA3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04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53E7621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846C8B2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Mellom bygg 11 og 21 v/dør til bygg 11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E8E467B" w14:textId="29F6196E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332B33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0B128A0C" w14:textId="4A198D31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65E98A56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C17B34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nb-NO"/>
              </w:rPr>
              <w:t>05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44637DC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4D9D73F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nb-NO"/>
              </w:rPr>
              <w:t>Utgått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4239467" w14:textId="613A6BED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40131D2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strike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7CE12F89" w14:textId="514A7FB2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0DE9860F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B6CF0E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06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D631B86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E23A757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Ved hjørne av bygg 11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8D78F45" w14:textId="194B4136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0A01BA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69521B2D" w14:textId="3211A2E9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1A27C0BD" w14:textId="77777777" w:rsidTr="00DD039A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2C8B8D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07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9676C8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FBAD31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På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helipad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. Sammen med besøkende fra NLA. Bistår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evt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med Røyksimulering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D4078EA" w14:textId="77116D7C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D6B69E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1CCA5B92" w14:textId="69A396EA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6F0BF17E" w14:textId="77777777" w:rsidTr="00DD039A">
        <w:trPr>
          <w:trHeight w:val="25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219DE31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08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56DB4E0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CC0BC42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Gang- og ridesti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9031A61" w14:textId="72A22914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717AC0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LARK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522EF8CF" w14:textId="43E179C8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087E955E" w14:textId="77777777" w:rsidTr="00DD039A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83C55E0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09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DB749D0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B97AFCA" w14:textId="737A8846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Sykkelstamvei, syklende. Sammen med vegvesenet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53FC2B6" w14:textId="520EC7FF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A1D6A00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55787071" w14:textId="3C09C147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7B83FA41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B34E35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10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702FA5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84AC52F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Under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helipad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ved gartnergarasje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7B4CEE" w14:textId="1C1B527D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0430A6D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76F3A168" w14:textId="5D488F8B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18ED5A42" w14:textId="77777777" w:rsidTr="00DD039A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12489F9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11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1CDE0C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 og trafikkvakt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12346160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Utsatt sted ved akuttmottak, samt hindre utgang fra bygg 21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884CC1" w14:textId="5F383882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DF580BF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5E590A4F" w14:textId="43B79DAA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342F1BCF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4AC5C7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12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364D7F7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EBDED2F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Internt i Bygg 21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pga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støymåling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740DE5F" w14:textId="0ADCCEC9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E9FA21F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4D1B87A1" w14:textId="7628583F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38CF2E4E" w14:textId="77777777" w:rsidTr="00DD039A">
        <w:trPr>
          <w:trHeight w:val="72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E4A926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13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DDED706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8EBF312" w14:textId="0585928C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Internt i Bygg 21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pga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støymåling. Ansvarlig for å vise</w:t>
            </w:r>
            <w:r w:rsidR="001139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akustiker </w:t>
            </w: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til/fra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romnr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: 21.03AN221 som skal støy- og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vibrasjonsmåles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ED8D6FA" w14:textId="53F5BCA6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FBBFBB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69B3FBC9" w14:textId="04CE72C2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5B6C9569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F30297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14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5B3D73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Støymåling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F53D46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Nyfødtintensiv,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romnr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: 21.03AN221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E0896FD" w14:textId="15531F06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A952F64" w14:textId="49C4648A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PG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5847F41B" w14:textId="7F153857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57306DB0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FACC2A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15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1B51F0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Vibrasjonsmåling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C74CBD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Nyfødtintensiv,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romnr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: 21.03AN221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7BC4DE6" w14:textId="30D9E02E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E0527C7" w14:textId="5F83972E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PG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16D3D21D" w14:textId="6C1F66D3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15EF5398" w14:textId="77777777" w:rsidTr="00DD039A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7ECD9E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16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7001A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7FD41C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Varegård. Sikre at ingen kommer ut i varegård fra bygg 21 og 22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9D2749E" w14:textId="317A04A0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9D0CA1C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79E65F9F" w14:textId="0BB8AB5C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5150A370" w14:textId="77777777" w:rsidTr="00DD039A">
        <w:trPr>
          <w:trHeight w:val="27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966B960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17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4E25279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4982A11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Internt publikum og hindre inngang til varegård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6A7427" w14:textId="311045A4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5F6C7A0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3754F53B" w14:textId="4692A1E4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3772A860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D9AD2B6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18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7924D7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2B35ED2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Akuttvei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64970C9" w14:textId="584C8469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A78A85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ARK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61DEB27F" w14:textId="02598DE2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66BCD0C5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4B2367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19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3E0CAB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1CE045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Gang- og ridesti Sør.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78904A6" w14:textId="0A809633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E8430F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LARK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50584E33" w14:textId="40A4D9B7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3DA7062D" w14:textId="77777777" w:rsidTr="00DD039A">
        <w:trPr>
          <w:trHeight w:val="24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4A1F206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20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3CED5E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0F1C7C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Sykkelstamvei Sør, sammen med vegvesenet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689FF99" w14:textId="020EE525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71F7669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0E6E37" w14:textId="0F410752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06EFA15F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BA4D027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21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CD23FE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8EA9C0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Leskur langs gangvei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B704581" w14:textId="10795BEA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D275009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LARK</w:t>
            </w:r>
          </w:p>
        </w:tc>
        <w:tc>
          <w:tcPr>
            <w:tcW w:w="140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683651DE" w14:textId="4CC283FE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39036F35" w14:textId="77777777" w:rsidTr="00DD039A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20E6652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22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D782317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4E71840" w14:textId="60D6D7A5" w:rsidR="00EC4F76" w:rsidRPr="00EC4F76" w:rsidRDefault="00EC4F76" w:rsidP="00DC2E12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Ansvar for p</w:t>
            </w:r>
            <w:r w:rsidR="0016303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ublikum Nord og å slippe personell </w:t>
            </w:r>
            <w:r w:rsidR="00004A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fra øvelsen</w:t>
            </w:r>
            <w:r w:rsidR="00DC2E1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og presse</w:t>
            </w:r>
            <w:r w:rsidR="00004AF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</w:t>
            </w: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gjennom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byggegjerdet</w:t>
            </w:r>
            <w:proofErr w:type="spellEnd"/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9A227F" w14:textId="1AC7DE94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2A346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HMS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7229648D" w14:textId="5D4E91BF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6DE061BA" w14:textId="77777777" w:rsidTr="00DD039A">
        <w:trPr>
          <w:trHeight w:val="67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3CE1301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23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3BBE38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A14ADE5" w14:textId="002251CF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Ansvar for publikum Sør. Sette opp plastikksperrebånd mellom gjerde i vest og publikumsområdet (</w:t>
            </w:r>
            <w:r w:rsidR="009F4BB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HMS</w:t>
            </w: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skaffer bånd)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6603410" w14:textId="00B29196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3BA05A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BH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0278C313" w14:textId="2A3A2A80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6B7C2FFF" w14:textId="77777777" w:rsidTr="00DD039A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1214C2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24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B32E8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presse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90C683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Ansvar for at pressen oppholder seg på sykkelstien.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C065C18" w14:textId="5D87D559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B07F06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BH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0A9E06EC" w14:textId="147D2960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069B2A5B" w14:textId="77777777" w:rsidTr="00DD039A">
        <w:trPr>
          <w:trHeight w:val="67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64A468C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25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3A81148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4FDEE5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Sykkelstamvei, følger pressen t/r vakta, pressesonen og pressetreff på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heilpad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etter øvelsen.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CAE45C5" w14:textId="3F109777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4B76431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6A8B8C88" w14:textId="20A8F62F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3F44D5E9" w14:textId="77777777" w:rsidTr="00DD039A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9B49C96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26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0E7CA7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Observatør+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074ECB8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Sammen med ENT for K7703, et sted i plantefeltet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4E3294C" w14:textId="7A8F9741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9B44357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23884ED4" w14:textId="0CF9264B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3DAA2F55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ECF1CA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27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A8AA6F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 og observatør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434B82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Ridesti Nord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588DF2B" w14:textId="71AA8F72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EE6674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BH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78144BBB" w14:textId="4D3ECE15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4DEEF586" w14:textId="77777777" w:rsidTr="00DD039A">
        <w:trPr>
          <w:trHeight w:val="67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4E6A70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28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FA24E2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Vindmåling med røyk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709DC247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Flere personer fra universitet i Tromsø vil bruke røyk for å se vindbevegelser, samt utføre vindmåling.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F3304E4" w14:textId="374E0BEA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34F9CA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UiT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7038CBCA" w14:textId="7D74D65D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58D092A0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34DFA4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29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4188805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CB15D8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Ingen forlater Bygg 23 under landingen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B5EEE66" w14:textId="482BE174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3EC826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535401A9" w14:textId="0650ACB8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0E956F76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495E2FC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30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531B5B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2F15E57C" w14:textId="7C6BFAC2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Følger </w:t>
            </w:r>
            <w:r w:rsidR="001139E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kamerateam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6118702" w14:textId="567509FD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975441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BH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42C1598E" w14:textId="5FFEB6EE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128F9573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5E1B14D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31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E5B89A1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Trafikkvakt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68BB90DF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Følger fotograf SUS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EB19B5E" w14:textId="630D097F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EA2559D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HMS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34BB5A9A" w14:textId="49BCA91E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51141881" w14:textId="77777777" w:rsidTr="00DD039A">
        <w:trPr>
          <w:trHeight w:val="1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965058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39251C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F58268B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3CB87E0" w14:textId="06323E22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2286D00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03EA5D90" w14:textId="65B0C9E0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24155701" w14:textId="77777777" w:rsidTr="00DD039A">
        <w:trPr>
          <w:trHeight w:val="450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0AFCF9BD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26057837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Reserve NLA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3AE1A46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Ansvar for NLA-personell dersom de kommer flere enn et par </w:t>
            </w:r>
            <w:proofErr w:type="spellStart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stk</w:t>
            </w:r>
            <w:proofErr w:type="spellEnd"/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 (bistår pos. 07)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D6DF09D" w14:textId="50864E88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7DB4C35F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BL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1AB81BF5" w14:textId="4A3D7862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530AFD33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61B78266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5812765E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Reserve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14:paraId="5753E2E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Ved forfall på en post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8343080" w14:textId="4B7F8961" w:rsidR="00EC4F76" w:rsidRPr="00EC4F76" w:rsidRDefault="00D02D85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 xml:space="preserve">Navn </w:t>
            </w:r>
            <w:proofErr w:type="spellStart"/>
            <w:r w:rsidRPr="00D02D8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Navnesen</w:t>
            </w:r>
            <w:proofErr w:type="spellEnd"/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14:paraId="15357904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  <w:t>BH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</w:tcPr>
          <w:p w14:paraId="3F70521D" w14:textId="3340118F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5764EF6F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67A05F1F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xx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0E6E210D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Sikkerhetsrådgiver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hideMark/>
          </w:tcPr>
          <w:p w14:paraId="31F69BB5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</w:tcPr>
          <w:p w14:paraId="5CC03A21" w14:textId="54F3891E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5582F9D9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NAWSARH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</w:tcPr>
          <w:p w14:paraId="1CB7EF52" w14:textId="3BEE5924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</w:p>
        </w:tc>
      </w:tr>
      <w:tr w:rsidR="00EC4F76" w:rsidRPr="00EC4F76" w14:paraId="2465B74B" w14:textId="77777777" w:rsidTr="00DD039A">
        <w:trPr>
          <w:trHeight w:val="225"/>
        </w:trPr>
        <w:tc>
          <w:tcPr>
            <w:tcW w:w="320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56425C93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xx</w:t>
            </w:r>
          </w:p>
        </w:tc>
        <w:tc>
          <w:tcPr>
            <w:tcW w:w="18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4AE658C8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Koordinator for prøvelanding</w:t>
            </w:r>
          </w:p>
        </w:tc>
        <w:tc>
          <w:tcPr>
            <w:tcW w:w="326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hideMark/>
          </w:tcPr>
          <w:p w14:paraId="01E8C149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</w:tcPr>
          <w:p w14:paraId="594BABB7" w14:textId="1DE02934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  <w:hideMark/>
          </w:tcPr>
          <w:p w14:paraId="47076D0A" w14:textId="77777777" w:rsidR="00EC4F76" w:rsidRPr="00EC4F76" w:rsidRDefault="00EC4F76" w:rsidP="00EC4F76">
            <w:pPr>
              <w:spacing w:after="0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  <w:r w:rsidRPr="00EC4F76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  <w:t>BH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noWrap/>
          </w:tcPr>
          <w:p w14:paraId="02EEF626" w14:textId="41DE8AC7" w:rsidR="00EC4F76" w:rsidRPr="00EC4F76" w:rsidRDefault="00EC4F76" w:rsidP="00EC4F76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eastAsia="nb-NO"/>
              </w:rPr>
            </w:pPr>
          </w:p>
        </w:tc>
      </w:tr>
    </w:tbl>
    <w:p w14:paraId="46AD5B09" w14:textId="77777777" w:rsidR="005C5F96" w:rsidRPr="00E06045" w:rsidRDefault="005C5F96" w:rsidP="00EC4F76">
      <w:pPr>
        <w:pStyle w:val="Brdtekst"/>
        <w:rPr>
          <w:lang w:eastAsia="sv-SE"/>
        </w:rPr>
      </w:pPr>
    </w:p>
    <w:sectPr w:rsidR="005C5F96" w:rsidRPr="00E06045" w:rsidSect="0063489E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7" w:h="16839" w:code="9"/>
      <w:pgMar w:top="1948" w:right="1418" w:bottom="567" w:left="1417" w:header="142" w:footer="414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6790E" w14:textId="77777777" w:rsidR="00253DCF" w:rsidRDefault="00253DCF" w:rsidP="0071617C">
      <w:r>
        <w:separator/>
      </w:r>
    </w:p>
  </w:endnote>
  <w:endnote w:type="continuationSeparator" w:id="0">
    <w:p w14:paraId="7F45C675" w14:textId="77777777" w:rsidR="00253DCF" w:rsidRDefault="00253DCF" w:rsidP="0071617C">
      <w:r>
        <w:continuationSeparator/>
      </w:r>
    </w:p>
  </w:endnote>
  <w:endnote w:type="continuationNotice" w:id="1">
    <w:p w14:paraId="26C7E220" w14:textId="77777777" w:rsidR="00253DCF" w:rsidRDefault="00253DC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no Pro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A94B6" w14:textId="50B90AA3" w:rsidR="002608EA" w:rsidRPr="002608EA" w:rsidRDefault="00A80159" w:rsidP="002608EA">
    <w:pPr>
      <w:pStyle w:val="Bunntekst"/>
      <w:ind w:left="7090"/>
      <w:rPr>
        <w:sz w:val="16"/>
        <w:szCs w:val="16"/>
      </w:rPr>
    </w:pPr>
    <w:r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5D9F185" wp14:editId="036EFAD2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8" name="MSIPCM36dc4123bae17b448346a753" descr="{&quot;HashCode&quot;:-98446195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2A4E19F" w14:textId="732A1ADE" w:rsidR="00A80159" w:rsidRPr="00A80159" w:rsidRDefault="00A80159" w:rsidP="00A8015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015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D9F185" id="_x0000_t202" coordsize="21600,21600" o:spt="202" path="m,l,21600r21600,l21600,xe">
              <v:stroke joinstyle="miter"/>
              <v:path gradientshapeok="t" o:connecttype="rect"/>
            </v:shapetype>
            <v:shape id="MSIPCM36dc4123bae17b448346a753" o:spid="_x0000_s1026" type="#_x0000_t202" alt="{&quot;HashCode&quot;:-984461956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5pt;height:21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" o:allowincell="f" filled="f" stroked="f" strokeweight=".5pt">
              <v:textbox inset="20pt,0,,0">
                <w:txbxContent>
                  <w:p w14:paraId="42A4E19F" w14:textId="732A1ADE" w:rsidR="00A80159" w:rsidRPr="00A80159" w:rsidRDefault="00A80159" w:rsidP="00A8015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0159">
                      <w:rPr>
                        <w:rFonts w:ascii="Calibri" w:hAnsi="Calibri" w:cs="Calibri"/>
                        <w:color w:val="000000"/>
                        <w:sz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608EA" w:rsidRPr="002608EA">
      <w:rPr>
        <w:sz w:val="16"/>
        <w:szCs w:val="16"/>
      </w:rPr>
      <w:t>Mal oppdatert 27.10.20</w:t>
    </w:r>
  </w:p>
  <w:p w14:paraId="16E7EA1A" w14:textId="77777777" w:rsidR="002608EA" w:rsidRPr="002608EA" w:rsidRDefault="002608EA" w:rsidP="002608E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F8FA" w14:textId="3AC923D0" w:rsidR="002608EA" w:rsidRPr="002608EA" w:rsidRDefault="00A80159" w:rsidP="002608EA">
    <w:pPr>
      <w:pStyle w:val="Bunntekst"/>
      <w:ind w:left="7090"/>
      <w:rPr>
        <w:sz w:val="16"/>
        <w:szCs w:val="16"/>
      </w:rPr>
    </w:pPr>
    <w:r>
      <w:rPr>
        <w:noProof/>
        <w:sz w:val="16"/>
        <w:szCs w:val="16"/>
        <w:lang w:eastAsia="nb-NO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516FB848" wp14:editId="482016A0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945" cy="273050"/>
              <wp:effectExtent l="0" t="0" r="0" b="12700"/>
              <wp:wrapNone/>
              <wp:docPr id="9" name="MSIPCM916642739b801cda977e1e26" descr="{&quot;HashCode&quot;:-984461956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D66302" w14:textId="41B15DF0" w:rsidR="00A80159" w:rsidRPr="00A80159" w:rsidRDefault="00A80159" w:rsidP="00A8015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015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Følsomhet Intern (gul)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6FB848" id="_x0000_t202" coordsize="21600,21600" o:spt="202" path="m,l,21600r21600,l21600,xe">
              <v:stroke joinstyle="miter"/>
              <v:path gradientshapeok="t" o:connecttype="rect"/>
            </v:shapetype>
            <v:shape id="MSIPCM916642739b801cda977e1e26" o:spid="_x0000_s1027" type="#_x0000_t202" alt="{&quot;HashCode&quot;:-984461956,&quot;Height&quot;:841.0,&quot;Width&quot;:595.0,&quot;Placement&quot;:&quot;Footer&quot;,&quot;Index&quot;:&quot;FirstPage&quot;,&quot;Section&quot;:1,&quot;Top&quot;:0.0,&quot;Left&quot;:0.0}" style="position:absolute;left:0;text-align:left;margin-left:0;margin-top:805.4pt;width:595.35pt;height:21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" o:allowincell="f" filled="f" stroked="f" strokeweight=".5pt">
              <v:textbox inset="20pt,0,,0">
                <w:txbxContent>
                  <w:p w14:paraId="25D66302" w14:textId="41B15DF0" w:rsidR="00A80159" w:rsidRPr="00A80159" w:rsidRDefault="00A80159" w:rsidP="00A8015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0159">
                      <w:rPr>
                        <w:rFonts w:ascii="Calibri" w:hAnsi="Calibri" w:cs="Calibri"/>
                        <w:color w:val="000000"/>
                        <w:sz w:val="20"/>
                      </w:rPr>
                      <w:t>Følsomhet Intern (gul)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608EA" w:rsidRPr="002608EA">
      <w:rPr>
        <w:sz w:val="16"/>
        <w:szCs w:val="16"/>
      </w:rPr>
      <w:t>Mal oppdatert 27.10.20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2128A" w14:textId="77777777" w:rsidR="00253DCF" w:rsidRDefault="00253DCF" w:rsidP="0071617C">
      <w:r>
        <w:separator/>
      </w:r>
    </w:p>
  </w:footnote>
  <w:footnote w:type="continuationSeparator" w:id="0">
    <w:p w14:paraId="12A95048" w14:textId="77777777" w:rsidR="00253DCF" w:rsidRDefault="00253DCF" w:rsidP="0071617C">
      <w:r>
        <w:continuationSeparator/>
      </w:r>
    </w:p>
  </w:footnote>
  <w:footnote w:type="continuationNotice" w:id="1">
    <w:p w14:paraId="44F96002" w14:textId="77777777" w:rsidR="00253DCF" w:rsidRDefault="00253DC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BF011" w14:textId="6189F359" w:rsidR="008D1AA2" w:rsidRPr="00BE209A" w:rsidRDefault="008D1AA2" w:rsidP="0071617C">
    <w:pPr>
      <w:rPr>
        <w:lang w:val="en-US"/>
      </w:rPr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CD3DF34" wp14:editId="372674EE">
              <wp:simplePos x="0" y="0"/>
              <wp:positionH relativeFrom="column">
                <wp:posOffset>4445</wp:posOffset>
              </wp:positionH>
              <wp:positionV relativeFrom="paragraph">
                <wp:posOffset>678180</wp:posOffset>
              </wp:positionV>
              <wp:extent cx="5941695" cy="0"/>
              <wp:effectExtent l="0" t="0" r="20955" b="19050"/>
              <wp:wrapNone/>
              <wp:docPr id="3" name="Rett linj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16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2500E15" id="Rett linje 3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53.4pt" to="468.2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" strokecolor="#5b9bd5 [3204]" strokeweight=".5pt">
              <v:stroke joinstyle="miter"/>
            </v:line>
          </w:pict>
        </mc:Fallback>
      </mc:AlternateContent>
    </w:r>
    <w:r w:rsidRPr="004534E9">
      <w:rPr>
        <w:lang w:val="en-US"/>
      </w:rPr>
      <w:br/>
    </w: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9609A4A" wp14:editId="6A0BDBD4">
          <wp:simplePos x="0" y="0"/>
          <wp:positionH relativeFrom="column">
            <wp:posOffset>4350385</wp:posOffset>
          </wp:positionH>
          <wp:positionV relativeFrom="paragraph">
            <wp:posOffset>-445135</wp:posOffset>
          </wp:positionV>
          <wp:extent cx="2520315" cy="593725"/>
          <wp:effectExtent l="0" t="0" r="0" b="0"/>
          <wp:wrapTight wrapText="bothSides">
            <wp:wrapPolygon edited="0">
              <wp:start x="816" y="4158"/>
              <wp:lineTo x="0" y="10396"/>
              <wp:lineTo x="0" y="13168"/>
              <wp:lineTo x="653" y="16633"/>
              <wp:lineTo x="653" y="18019"/>
              <wp:lineTo x="1796" y="18712"/>
              <wp:lineTo x="6367" y="20098"/>
              <wp:lineTo x="14367" y="20098"/>
              <wp:lineTo x="16816" y="18712"/>
              <wp:lineTo x="17633" y="18019"/>
              <wp:lineTo x="17469" y="16633"/>
              <wp:lineTo x="18939" y="11089"/>
              <wp:lineTo x="18122" y="7624"/>
              <wp:lineTo x="1959" y="4158"/>
              <wp:lineTo x="816" y="4158"/>
            </wp:wrapPolygon>
          </wp:wrapTight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171"/>
                  <a:stretch/>
                </pic:blipFill>
                <pic:spPr bwMode="auto">
                  <a:xfrm>
                    <a:off x="0" y="0"/>
                    <a:ext cx="252031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4534E9">
      <w:rPr>
        <w:lang w:val="en-US"/>
      </w:rPr>
      <w:t>Dokumentnr</w:t>
    </w:r>
    <w:proofErr w:type="spellEnd"/>
    <w:r w:rsidRPr="004534E9">
      <w:rPr>
        <w:lang w:val="en-US"/>
      </w:rPr>
      <w:t xml:space="preserve">.: </w:t>
    </w:r>
    <w:r w:rsidRPr="004534E9">
      <w:rPr>
        <w:lang w:val="en-US"/>
      </w:rPr>
      <w:tab/>
    </w:r>
    <w:r w:rsidR="000326A1">
      <w:fldChar w:fldCharType="begin"/>
    </w:r>
    <w:r w:rsidR="000326A1" w:rsidRPr="004534E9">
      <w:rPr>
        <w:lang w:val="en-US"/>
      </w:rPr>
      <w:instrText xml:space="preserve"> DOCPROPERTY  _DokumentNr  \* MERGEFORMAT </w:instrText>
    </w:r>
    <w:r w:rsidR="000326A1">
      <w:fldChar w:fldCharType="separate"/>
    </w:r>
    <w:r w:rsidR="0013040D">
      <w:rPr>
        <w:b/>
        <w:bCs/>
      </w:rPr>
      <w:t>Feil! Ukjent dokumentegenskapsnavn.</w:t>
    </w:r>
    <w:r w:rsidR="000326A1">
      <w:fldChar w:fldCharType="end"/>
    </w:r>
    <w:r w:rsidRPr="004534E9">
      <w:rPr>
        <w:lang w:val="en-US"/>
      </w:rPr>
      <w:tab/>
    </w:r>
    <w:r w:rsidRPr="004534E9">
      <w:rPr>
        <w:noProof/>
        <w:lang w:val="en-US"/>
      </w:rPr>
      <w:t xml:space="preserve">Revisjon: </w:t>
    </w:r>
    <w:r>
      <w:rPr>
        <w:noProof/>
      </w:rPr>
      <w:fldChar w:fldCharType="begin"/>
    </w:r>
    <w:r w:rsidRPr="004534E9">
      <w:rPr>
        <w:noProof/>
        <w:lang w:val="en-US"/>
      </w:rPr>
      <w:instrText xml:space="preserve"> DOCPROPERTY  _RevisjonsNr  \* MERGEFORMAT </w:instrText>
    </w:r>
    <w:r>
      <w:rPr>
        <w:noProof/>
      </w:rPr>
      <w:fldChar w:fldCharType="separate"/>
    </w:r>
    <w:r w:rsidR="0013040D">
      <w:rPr>
        <w:b/>
        <w:bCs/>
        <w:noProof/>
      </w:rPr>
      <w:t>Feil! Ukjent dokumentegenskapsnavn.</w:t>
    </w:r>
    <w:r>
      <w:rPr>
        <w:noProof/>
      </w:rPr>
      <w:fldChar w:fldCharType="end"/>
    </w:r>
    <w:r w:rsidRPr="004534E9">
      <w:rPr>
        <w:lang w:val="en-US"/>
      </w:rPr>
      <w:tab/>
      <w:t xml:space="preserve">Dato: </w:t>
    </w:r>
    <w:r w:rsidRPr="004534E9">
      <w:rPr>
        <w:lang w:val="en-US"/>
      </w:rPr>
      <w:tab/>
    </w:r>
    <w:r w:rsidR="000326A1">
      <w:fldChar w:fldCharType="begin"/>
    </w:r>
    <w:r w:rsidR="000326A1" w:rsidRPr="004534E9">
      <w:rPr>
        <w:lang w:val="en-US"/>
      </w:rPr>
      <w:instrText xml:space="preserve"> DOCPROPERTY  _UtgivelsesDato  \* MERGEFORMAT </w:instrText>
    </w:r>
    <w:r w:rsidR="000326A1">
      <w:fldChar w:fldCharType="separate"/>
    </w:r>
    <w:r w:rsidR="0013040D">
      <w:rPr>
        <w:b/>
        <w:bCs/>
      </w:rPr>
      <w:t>Feil! Ukjent dokumentegenskapsnavn.</w:t>
    </w:r>
    <w:r w:rsidR="000326A1">
      <w:fldChar w:fldCharType="end"/>
    </w:r>
    <w:r w:rsidRPr="004534E9">
      <w:rPr>
        <w:lang w:val="en-US"/>
      </w:rPr>
      <w:br/>
    </w:r>
    <w:proofErr w:type="spellStart"/>
    <w:r w:rsidRPr="00BE209A">
      <w:rPr>
        <w:lang w:val="en-US"/>
      </w:rPr>
      <w:t>Tittel</w:t>
    </w:r>
    <w:proofErr w:type="spellEnd"/>
    <w:r w:rsidRPr="00BE209A">
      <w:rPr>
        <w:lang w:val="en-US"/>
      </w:rPr>
      <w:t xml:space="preserve">: </w:t>
    </w:r>
    <w:r w:rsidRPr="00BE209A">
      <w:rPr>
        <w:lang w:val="en-US"/>
      </w:rPr>
      <w:tab/>
    </w:r>
    <w:r w:rsidR="000326A1">
      <w:fldChar w:fldCharType="begin"/>
    </w:r>
    <w:r w:rsidR="000326A1" w:rsidRPr="00BE209A">
      <w:rPr>
        <w:lang w:val="en-US"/>
      </w:rPr>
      <w:instrText xml:space="preserve"> DOCPROPERTY  _DokumentTittel  \* MERGEFORMAT </w:instrText>
    </w:r>
    <w:r w:rsidR="000326A1">
      <w:fldChar w:fldCharType="separate"/>
    </w:r>
    <w:r w:rsidR="0013040D">
      <w:rPr>
        <w:b/>
        <w:bCs/>
      </w:rPr>
      <w:t>Feil! Ukjent dokumentegenskapsnavn.</w:t>
    </w:r>
    <w:r w:rsidR="000326A1">
      <w:fldChar w:fldCharType="end"/>
    </w:r>
    <w:r w:rsidRPr="00BE209A">
      <w:rPr>
        <w:lang w:val="en-US"/>
      </w:rPr>
      <w:tab/>
    </w:r>
    <w:r w:rsidRPr="00BE209A">
      <w:rPr>
        <w:lang w:val="en-US"/>
      </w:rPr>
      <w:tab/>
    </w:r>
    <w:r w:rsidRPr="00BE209A">
      <w:rPr>
        <w:snapToGrid w:val="0"/>
        <w:lang w:val="en-US"/>
      </w:rPr>
      <w:t xml:space="preserve">Side: </w:t>
    </w:r>
    <w:r w:rsidRPr="00835113">
      <w:rPr>
        <w:snapToGrid w:val="0"/>
      </w:rPr>
      <w:ptab w:relativeTo="margin" w:alignment="right" w:leader="none"/>
    </w:r>
    <w:r w:rsidRPr="00835113">
      <w:fldChar w:fldCharType="begin"/>
    </w:r>
    <w:r w:rsidRPr="00BE209A">
      <w:rPr>
        <w:lang w:val="en-US"/>
      </w:rPr>
      <w:instrText xml:space="preserve"> PAGE </w:instrText>
    </w:r>
    <w:r w:rsidRPr="00835113">
      <w:fldChar w:fldCharType="separate"/>
    </w:r>
    <w:r w:rsidRPr="00BE209A">
      <w:rPr>
        <w:noProof/>
        <w:lang w:val="en-US"/>
      </w:rPr>
      <w:t>2</w:t>
    </w:r>
    <w:r w:rsidRPr="00835113">
      <w:fldChar w:fldCharType="end"/>
    </w:r>
    <w:r w:rsidRPr="00BE209A">
      <w:rPr>
        <w:snapToGrid w:val="0"/>
        <w:lang w:val="en-US"/>
      </w:rPr>
      <w:t xml:space="preserve"> av </w:t>
    </w:r>
    <w:r w:rsidR="00C66D34">
      <w:rPr>
        <w:noProof/>
      </w:rPr>
      <w:fldChar w:fldCharType="begin"/>
    </w:r>
    <w:r w:rsidR="00C66D34" w:rsidRPr="00BE209A">
      <w:rPr>
        <w:noProof/>
        <w:lang w:val="en-US"/>
      </w:rPr>
      <w:instrText xml:space="preserve"> NUMPAGES  \* MERGEFORMAT </w:instrText>
    </w:r>
    <w:r w:rsidR="00C66D34">
      <w:rPr>
        <w:noProof/>
      </w:rPr>
      <w:fldChar w:fldCharType="separate"/>
    </w:r>
    <w:r w:rsidR="0013040D">
      <w:rPr>
        <w:noProof/>
        <w:lang w:val="en-US"/>
      </w:rPr>
      <w:t>8</w:t>
    </w:r>
    <w:r w:rsidR="00C66D34">
      <w:rPr>
        <w:noProof/>
      </w:rPr>
      <w:fldChar w:fldCharType="end"/>
    </w:r>
    <w:r w:rsidRPr="00BE209A">
      <w:rPr>
        <w:noProof/>
        <w:lang w:val="en-US"/>
      </w:rPr>
      <w:br/>
      <w:t>Kontrakt:</w:t>
    </w:r>
    <w:r w:rsidRPr="00BE209A">
      <w:rPr>
        <w:noProof/>
        <w:lang w:val="en-US"/>
      </w:rPr>
      <w:tab/>
    </w:r>
    <w:r>
      <w:rPr>
        <w:noProof/>
      </w:rPr>
      <w:fldChar w:fldCharType="begin"/>
    </w:r>
    <w:r w:rsidRPr="00BE209A">
      <w:rPr>
        <w:noProof/>
        <w:lang w:val="en-US"/>
      </w:rPr>
      <w:instrText xml:space="preserve"> DOCPROPERTY  _KontraktsNr  \* MERGEFORMAT </w:instrText>
    </w:r>
    <w:r>
      <w:rPr>
        <w:noProof/>
      </w:rPr>
      <w:fldChar w:fldCharType="separate"/>
    </w:r>
    <w:r w:rsidR="0013040D">
      <w:rPr>
        <w:b/>
        <w:bCs/>
        <w:noProof/>
      </w:rPr>
      <w:t>Feil! Ukjent dokumentegenskapsnavn.</w:t>
    </w:r>
    <w:r>
      <w:rPr>
        <w:noProof/>
      </w:rPr>
      <w:fldChar w:fldCharType="end"/>
    </w:r>
    <w:r w:rsidRPr="00BE209A">
      <w:rPr>
        <w:noProof/>
        <w:lang w:val="en-US"/>
      </w:rPr>
      <w:t xml:space="preserve"> - </w:t>
    </w:r>
    <w:r>
      <w:rPr>
        <w:noProof/>
      </w:rPr>
      <w:fldChar w:fldCharType="begin"/>
    </w:r>
    <w:r w:rsidRPr="00BE209A">
      <w:rPr>
        <w:noProof/>
        <w:lang w:val="en-US"/>
      </w:rPr>
      <w:instrText xml:space="preserve"> DOCPROPERTY  _KontraksTittel  \* MERGEFORMAT </w:instrText>
    </w:r>
    <w:r>
      <w:rPr>
        <w:noProof/>
      </w:rPr>
      <w:fldChar w:fldCharType="separate"/>
    </w:r>
    <w:r w:rsidR="0013040D">
      <w:rPr>
        <w:b/>
        <w:bCs/>
        <w:noProof/>
      </w:rPr>
      <w:t>Feil! Ukjent dokumentegenskapsnavn.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B37D0" w14:textId="4C5FCB18" w:rsidR="0063489E" w:rsidRDefault="002608EA">
    <w:r>
      <w:rPr>
        <w:noProof/>
        <w:lang w:eastAsia="nb-NO"/>
      </w:rPr>
      <w:drawing>
        <wp:anchor distT="0" distB="0" distL="114300" distR="114300" simplePos="0" relativeHeight="251658752" behindDoc="1" locked="0" layoutInCell="1" allowOverlap="1" wp14:anchorId="63FD30C6" wp14:editId="03451731">
          <wp:simplePos x="0" y="0"/>
          <wp:positionH relativeFrom="page">
            <wp:posOffset>5832475</wp:posOffset>
          </wp:positionH>
          <wp:positionV relativeFrom="page">
            <wp:posOffset>57785</wp:posOffset>
          </wp:positionV>
          <wp:extent cx="1508400" cy="507600"/>
          <wp:effectExtent l="0" t="0" r="0" b="6985"/>
          <wp:wrapTight wrapText="bothSides">
            <wp:wrapPolygon edited="0">
              <wp:start x="0" y="0"/>
              <wp:lineTo x="0" y="21086"/>
              <wp:lineTo x="21282" y="21086"/>
              <wp:lineTo x="21282" y="0"/>
              <wp:lineTo x="0" y="0"/>
            </wp:wrapPolygon>
          </wp:wrapTight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4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489E" w:rsidRPr="00CA22A9">
      <w:rPr>
        <w:noProof/>
        <w:sz w:val="10"/>
        <w:lang w:eastAsia="nb-NO"/>
      </w:rPr>
      <w:drawing>
        <wp:anchor distT="0" distB="0" distL="114300" distR="114300" simplePos="0" relativeHeight="251653632" behindDoc="0" locked="0" layoutInCell="1" allowOverlap="1" wp14:anchorId="0C975E90" wp14:editId="261370CA">
          <wp:simplePos x="0" y="0"/>
          <wp:positionH relativeFrom="column">
            <wp:posOffset>-898525</wp:posOffset>
          </wp:positionH>
          <wp:positionV relativeFrom="paragraph">
            <wp:posOffset>-85783</wp:posOffset>
          </wp:positionV>
          <wp:extent cx="2519680" cy="591185"/>
          <wp:effectExtent l="0" t="0" r="0" b="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8F77C" w14:textId="77777777" w:rsidR="0063489E" w:rsidRDefault="0063489E"/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single" w:sz="12" w:space="0" w:color="2E74B5" w:themeColor="accent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2"/>
      <w:gridCol w:w="3358"/>
      <w:gridCol w:w="875"/>
      <w:gridCol w:w="763"/>
      <w:gridCol w:w="824"/>
      <w:gridCol w:w="2030"/>
    </w:tblGrid>
    <w:tr w:rsidR="008D1AA2" w:rsidRPr="00CA22A9" w14:paraId="74DBD9D0" w14:textId="77777777" w:rsidTr="00D75A19">
      <w:trPr>
        <w:trHeight w:val="136"/>
      </w:trPr>
      <w:tc>
        <w:tcPr>
          <w:tcW w:w="1224" w:type="dxa"/>
        </w:tcPr>
        <w:p w14:paraId="1E7B307B" w14:textId="77777777" w:rsidR="008D1AA2" w:rsidRPr="00CA22A9" w:rsidRDefault="008D1AA2" w:rsidP="0071617C">
          <w:pPr>
            <w:rPr>
              <w:sz w:val="10"/>
            </w:rPr>
          </w:pPr>
        </w:p>
      </w:tc>
      <w:tc>
        <w:tcPr>
          <w:tcW w:w="3558" w:type="dxa"/>
        </w:tcPr>
        <w:p w14:paraId="76FFAFC1" w14:textId="77777777" w:rsidR="008D1AA2" w:rsidRPr="00CA22A9" w:rsidRDefault="008D1AA2" w:rsidP="0071617C">
          <w:pPr>
            <w:rPr>
              <w:sz w:val="10"/>
            </w:rPr>
          </w:pPr>
        </w:p>
      </w:tc>
      <w:tc>
        <w:tcPr>
          <w:tcW w:w="1573" w:type="dxa"/>
          <w:gridSpan w:val="2"/>
        </w:tcPr>
        <w:p w14:paraId="4A066D7B" w14:textId="77777777" w:rsidR="008D1AA2" w:rsidRPr="00CA22A9" w:rsidRDefault="008D1AA2" w:rsidP="0071617C">
          <w:pPr>
            <w:rPr>
              <w:noProof/>
              <w:sz w:val="10"/>
            </w:rPr>
          </w:pPr>
        </w:p>
      </w:tc>
      <w:tc>
        <w:tcPr>
          <w:tcW w:w="838" w:type="dxa"/>
        </w:tcPr>
        <w:p w14:paraId="73A2F6F3" w14:textId="77777777" w:rsidR="008D1AA2" w:rsidRPr="00CA22A9" w:rsidRDefault="008D1AA2" w:rsidP="00717BAE">
          <w:pPr>
            <w:jc w:val="right"/>
            <w:rPr>
              <w:sz w:val="10"/>
            </w:rPr>
          </w:pPr>
        </w:p>
      </w:tc>
      <w:tc>
        <w:tcPr>
          <w:tcW w:w="2095" w:type="dxa"/>
        </w:tcPr>
        <w:p w14:paraId="4DE8BE5D" w14:textId="77777777" w:rsidR="008D1AA2" w:rsidRPr="00CA22A9" w:rsidRDefault="008D1AA2" w:rsidP="00717BAE">
          <w:pPr>
            <w:jc w:val="right"/>
            <w:rPr>
              <w:sz w:val="10"/>
            </w:rPr>
          </w:pPr>
        </w:p>
      </w:tc>
    </w:tr>
    <w:tr w:rsidR="00956BE0" w:rsidRPr="00C26303" w14:paraId="2CC3994B" w14:textId="77777777" w:rsidTr="00D75A19">
      <w:trPr>
        <w:trHeight w:hRule="exact" w:val="284"/>
      </w:trPr>
      <w:tc>
        <w:tcPr>
          <w:tcW w:w="1224" w:type="dxa"/>
          <w:vAlign w:val="center"/>
        </w:tcPr>
        <w:p w14:paraId="313FED36" w14:textId="77777777" w:rsidR="00956BE0" w:rsidRPr="00C26303" w:rsidRDefault="00956BE0" w:rsidP="008D5079">
          <w:pPr>
            <w:rPr>
              <w:rFonts w:cs="Arial"/>
              <w:sz w:val="16"/>
              <w:szCs w:val="16"/>
            </w:rPr>
          </w:pPr>
          <w:proofErr w:type="spellStart"/>
          <w:r w:rsidRPr="00C26303">
            <w:rPr>
              <w:sz w:val="16"/>
              <w:szCs w:val="16"/>
            </w:rPr>
            <w:t>Dokumentnr</w:t>
          </w:r>
          <w:proofErr w:type="spellEnd"/>
          <w:r w:rsidRPr="00C26303">
            <w:rPr>
              <w:sz w:val="16"/>
              <w:szCs w:val="16"/>
            </w:rPr>
            <w:t>.:</w:t>
          </w:r>
        </w:p>
      </w:tc>
      <w:tc>
        <w:tcPr>
          <w:tcW w:w="3558" w:type="dxa"/>
          <w:vAlign w:val="center"/>
        </w:tcPr>
        <w:p w14:paraId="7C7BF2C7" w14:textId="61BF9626" w:rsidR="00956BE0" w:rsidRPr="00C26303" w:rsidRDefault="00956BE0" w:rsidP="008D5079">
          <w:pPr>
            <w:rPr>
              <w:rFonts w:cs="Arial"/>
              <w:sz w:val="16"/>
              <w:szCs w:val="16"/>
            </w:rPr>
          </w:pPr>
        </w:p>
      </w:tc>
      <w:tc>
        <w:tcPr>
          <w:tcW w:w="786" w:type="dxa"/>
          <w:vAlign w:val="center"/>
        </w:tcPr>
        <w:p w14:paraId="3A1DA50B" w14:textId="77777777" w:rsidR="00956BE0" w:rsidRPr="00C26303" w:rsidRDefault="00956BE0" w:rsidP="00956BE0">
          <w:pPr>
            <w:rPr>
              <w:rFonts w:cs="Arial"/>
              <w:sz w:val="16"/>
              <w:szCs w:val="16"/>
            </w:rPr>
          </w:pPr>
          <w:r w:rsidRPr="00C26303">
            <w:rPr>
              <w:noProof/>
              <w:sz w:val="16"/>
              <w:szCs w:val="16"/>
            </w:rPr>
            <w:t xml:space="preserve">Revisjon: </w:t>
          </w:r>
        </w:p>
      </w:tc>
      <w:tc>
        <w:tcPr>
          <w:tcW w:w="787" w:type="dxa"/>
          <w:vAlign w:val="center"/>
        </w:tcPr>
        <w:p w14:paraId="1E516E71" w14:textId="00F5F9E8" w:rsidR="00956BE0" w:rsidRPr="00C26303" w:rsidRDefault="00D60567" w:rsidP="008D5079">
          <w:pPr>
            <w:rPr>
              <w:rFonts w:cs="Arial"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01</w:t>
          </w:r>
        </w:p>
      </w:tc>
      <w:tc>
        <w:tcPr>
          <w:tcW w:w="838" w:type="dxa"/>
          <w:vAlign w:val="center"/>
        </w:tcPr>
        <w:p w14:paraId="3506978E" w14:textId="77777777" w:rsidR="00956BE0" w:rsidRPr="00C26303" w:rsidRDefault="00956BE0" w:rsidP="00D75A19">
          <w:pPr>
            <w:rPr>
              <w:rFonts w:cs="Arial"/>
              <w:sz w:val="16"/>
              <w:szCs w:val="16"/>
            </w:rPr>
          </w:pPr>
          <w:r w:rsidRPr="00C26303">
            <w:rPr>
              <w:sz w:val="16"/>
              <w:szCs w:val="16"/>
            </w:rPr>
            <w:t>Dato:</w:t>
          </w:r>
        </w:p>
      </w:tc>
      <w:tc>
        <w:tcPr>
          <w:tcW w:w="2095" w:type="dxa"/>
          <w:vAlign w:val="center"/>
        </w:tcPr>
        <w:p w14:paraId="58F0E665" w14:textId="333DD3C6" w:rsidR="00956BE0" w:rsidRPr="00C26303" w:rsidRDefault="00D60567" w:rsidP="008D5079">
          <w:pPr>
            <w:jc w:val="right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07.06.2023</w:t>
          </w:r>
        </w:p>
      </w:tc>
    </w:tr>
    <w:tr w:rsidR="008D1AA2" w:rsidRPr="00C26303" w14:paraId="120AE834" w14:textId="77777777" w:rsidTr="00D75A19">
      <w:trPr>
        <w:trHeight w:hRule="exact" w:val="284"/>
      </w:trPr>
      <w:tc>
        <w:tcPr>
          <w:tcW w:w="1224" w:type="dxa"/>
          <w:vAlign w:val="center"/>
        </w:tcPr>
        <w:p w14:paraId="66DC9B99" w14:textId="77777777" w:rsidR="008D1AA2" w:rsidRPr="00C26303" w:rsidRDefault="008D1AA2" w:rsidP="008D5079">
          <w:pPr>
            <w:rPr>
              <w:rFonts w:cs="Arial"/>
              <w:sz w:val="16"/>
              <w:szCs w:val="16"/>
            </w:rPr>
          </w:pPr>
          <w:r w:rsidRPr="00C26303">
            <w:rPr>
              <w:sz w:val="16"/>
              <w:szCs w:val="16"/>
            </w:rPr>
            <w:t>Tittel:</w:t>
          </w:r>
        </w:p>
      </w:tc>
      <w:tc>
        <w:tcPr>
          <w:tcW w:w="8064" w:type="dxa"/>
          <w:gridSpan w:val="5"/>
          <w:vAlign w:val="center"/>
        </w:tcPr>
        <w:p w14:paraId="384A361E" w14:textId="168F9476" w:rsidR="008D1AA2" w:rsidRPr="00C26303" w:rsidRDefault="00BA03A2" w:rsidP="008D5079">
          <w:pPr>
            <w:rPr>
              <w:rFonts w:cs="Arial"/>
              <w:sz w:val="16"/>
              <w:szCs w:val="16"/>
            </w:rPr>
          </w:pPr>
          <w:r w:rsidRPr="00BA03A2">
            <w:rPr>
              <w:sz w:val="16"/>
              <w:szCs w:val="16"/>
            </w:rPr>
            <w:t>Notat om prøvelanding på Nye SUS</w:t>
          </w:r>
        </w:p>
      </w:tc>
    </w:tr>
    <w:tr w:rsidR="008D1AA2" w:rsidRPr="00C26303" w14:paraId="72AC7A33" w14:textId="77777777" w:rsidTr="00D75A19">
      <w:trPr>
        <w:trHeight w:hRule="exact" w:val="284"/>
      </w:trPr>
      <w:tc>
        <w:tcPr>
          <w:tcW w:w="1224" w:type="dxa"/>
          <w:vAlign w:val="center"/>
        </w:tcPr>
        <w:p w14:paraId="477ADB6C" w14:textId="77777777" w:rsidR="008D1AA2" w:rsidRPr="00C26303" w:rsidRDefault="008D1AA2" w:rsidP="008D5079">
          <w:pPr>
            <w:rPr>
              <w:rFonts w:cs="Arial"/>
              <w:sz w:val="16"/>
              <w:szCs w:val="16"/>
            </w:rPr>
          </w:pPr>
          <w:r w:rsidRPr="00C26303">
            <w:rPr>
              <w:noProof/>
              <w:sz w:val="16"/>
              <w:szCs w:val="16"/>
            </w:rPr>
            <w:t>Kontrakt:</w:t>
          </w:r>
        </w:p>
      </w:tc>
      <w:tc>
        <w:tcPr>
          <w:tcW w:w="5131" w:type="dxa"/>
          <w:gridSpan w:val="3"/>
          <w:vAlign w:val="center"/>
        </w:tcPr>
        <w:p w14:paraId="4F40917B" w14:textId="5159858A" w:rsidR="008D1AA2" w:rsidRPr="00C26303" w:rsidRDefault="00BA03A2" w:rsidP="008D5079">
          <w:pPr>
            <w:rPr>
              <w:rFonts w:cs="Arial"/>
              <w:sz w:val="16"/>
              <w:szCs w:val="16"/>
            </w:rPr>
          </w:pPr>
          <w:r>
            <w:rPr>
              <w:noProof/>
              <w:sz w:val="16"/>
              <w:szCs w:val="16"/>
            </w:rPr>
            <w:t>Byggherre</w:t>
          </w:r>
        </w:p>
      </w:tc>
      <w:tc>
        <w:tcPr>
          <w:tcW w:w="838" w:type="dxa"/>
          <w:vAlign w:val="center"/>
        </w:tcPr>
        <w:p w14:paraId="7B19EDF4" w14:textId="77777777" w:rsidR="008D1AA2" w:rsidRPr="00C26303" w:rsidRDefault="008D1AA2" w:rsidP="008D5079">
          <w:pPr>
            <w:rPr>
              <w:rFonts w:cs="Arial"/>
              <w:sz w:val="16"/>
              <w:szCs w:val="16"/>
            </w:rPr>
          </w:pPr>
          <w:r w:rsidRPr="00C26303">
            <w:rPr>
              <w:snapToGrid w:val="0"/>
              <w:sz w:val="16"/>
              <w:szCs w:val="16"/>
            </w:rPr>
            <w:t>Side:</w:t>
          </w:r>
        </w:p>
      </w:tc>
      <w:tc>
        <w:tcPr>
          <w:tcW w:w="2095" w:type="dxa"/>
          <w:vAlign w:val="center"/>
        </w:tcPr>
        <w:p w14:paraId="2CCA946A" w14:textId="7316FF76" w:rsidR="008D1AA2" w:rsidRPr="00C26303" w:rsidRDefault="008D1AA2" w:rsidP="008D5079">
          <w:pPr>
            <w:jc w:val="right"/>
            <w:rPr>
              <w:rFonts w:cs="Arial"/>
              <w:sz w:val="16"/>
              <w:szCs w:val="16"/>
            </w:rPr>
          </w:pPr>
          <w:r w:rsidRPr="00C26303">
            <w:rPr>
              <w:sz w:val="16"/>
              <w:szCs w:val="16"/>
            </w:rPr>
            <w:fldChar w:fldCharType="begin"/>
          </w:r>
          <w:r w:rsidRPr="00C26303">
            <w:rPr>
              <w:sz w:val="16"/>
              <w:szCs w:val="16"/>
            </w:rPr>
            <w:instrText xml:space="preserve"> PAGE </w:instrText>
          </w:r>
          <w:r w:rsidRPr="00C26303">
            <w:rPr>
              <w:sz w:val="16"/>
              <w:szCs w:val="16"/>
            </w:rPr>
            <w:fldChar w:fldCharType="separate"/>
          </w:r>
          <w:r w:rsidR="004A6EB2">
            <w:rPr>
              <w:noProof/>
              <w:sz w:val="16"/>
              <w:szCs w:val="16"/>
            </w:rPr>
            <w:t>3</w:t>
          </w:r>
          <w:r w:rsidRPr="00C26303">
            <w:rPr>
              <w:sz w:val="16"/>
              <w:szCs w:val="16"/>
            </w:rPr>
            <w:fldChar w:fldCharType="end"/>
          </w:r>
          <w:r w:rsidRPr="00C26303">
            <w:rPr>
              <w:snapToGrid w:val="0"/>
              <w:sz w:val="16"/>
              <w:szCs w:val="16"/>
            </w:rPr>
            <w:t xml:space="preserve"> av </w:t>
          </w:r>
          <w:r w:rsidR="00537E49" w:rsidRPr="00C26303">
            <w:rPr>
              <w:sz w:val="16"/>
              <w:szCs w:val="16"/>
            </w:rPr>
            <w:fldChar w:fldCharType="begin"/>
          </w:r>
          <w:r w:rsidR="00537E49" w:rsidRPr="00C26303">
            <w:rPr>
              <w:sz w:val="16"/>
              <w:szCs w:val="16"/>
            </w:rPr>
            <w:instrText xml:space="preserve"> NUMPAGES  \* MERGEFORMAT </w:instrText>
          </w:r>
          <w:r w:rsidR="00537E49" w:rsidRPr="00C26303">
            <w:rPr>
              <w:sz w:val="16"/>
              <w:szCs w:val="16"/>
            </w:rPr>
            <w:fldChar w:fldCharType="separate"/>
          </w:r>
          <w:r w:rsidR="004A6EB2">
            <w:rPr>
              <w:noProof/>
              <w:sz w:val="16"/>
              <w:szCs w:val="16"/>
            </w:rPr>
            <w:t>8</w:t>
          </w:r>
          <w:r w:rsidR="00537E49" w:rsidRPr="00C26303">
            <w:rPr>
              <w:noProof/>
              <w:sz w:val="16"/>
              <w:szCs w:val="16"/>
            </w:rPr>
            <w:fldChar w:fldCharType="end"/>
          </w:r>
        </w:p>
      </w:tc>
    </w:tr>
  </w:tbl>
  <w:p w14:paraId="5DD8F29B" w14:textId="77777777" w:rsidR="008D1AA2" w:rsidRPr="00717BAE" w:rsidRDefault="008D1AA2">
    <w:pPr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B5446" w14:textId="77777777" w:rsidR="008D1AA2" w:rsidRDefault="002608EA" w:rsidP="0071617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2DAC1E0" wp14:editId="2D4C8A6D">
          <wp:simplePos x="0" y="0"/>
          <wp:positionH relativeFrom="page">
            <wp:posOffset>5832475</wp:posOffset>
          </wp:positionH>
          <wp:positionV relativeFrom="page">
            <wp:posOffset>57785</wp:posOffset>
          </wp:positionV>
          <wp:extent cx="1508400" cy="507600"/>
          <wp:effectExtent l="0" t="0" r="0" b="6985"/>
          <wp:wrapTight wrapText="bothSides">
            <wp:wrapPolygon edited="0">
              <wp:start x="0" y="0"/>
              <wp:lineTo x="0" y="21086"/>
              <wp:lineTo x="21282" y="21086"/>
              <wp:lineTo x="21282" y="0"/>
              <wp:lineTo x="0" y="0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4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489E"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6C6743DF" wp14:editId="50A3BEC4">
          <wp:simplePos x="0" y="0"/>
          <wp:positionH relativeFrom="page">
            <wp:posOffset>0</wp:posOffset>
          </wp:positionH>
          <wp:positionV relativeFrom="page">
            <wp:posOffset>-5715</wp:posOffset>
          </wp:positionV>
          <wp:extent cx="2519680" cy="591185"/>
          <wp:effectExtent l="0" t="0" r="0" b="0"/>
          <wp:wrapTight wrapText="bothSides">
            <wp:wrapPolygon edited="0">
              <wp:start x="0" y="0"/>
              <wp:lineTo x="0" y="20881"/>
              <wp:lineTo x="21393" y="20881"/>
              <wp:lineTo x="2139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41.25pt" o:bullet="t">
        <v:imagedata r:id="rId1" o:title="art7E3B"/>
      </v:shape>
    </w:pict>
  </w:numPicBullet>
  <w:abstractNum w:abstractNumId="0" w15:restartNumberingAfterBreak="0">
    <w:nsid w:val="FFFFFF89"/>
    <w:multiLevelType w:val="singleLevel"/>
    <w:tmpl w:val="AD50780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D33F39"/>
    <w:multiLevelType w:val="hybridMultilevel"/>
    <w:tmpl w:val="3EAA689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D7AD9"/>
    <w:multiLevelType w:val="multilevel"/>
    <w:tmpl w:val="0DB685A2"/>
    <w:styleLink w:val="CowiBulletList"/>
    <w:lvl w:ilvl="0">
      <w:start w:val="1"/>
      <w:numFmt w:val="bullet"/>
      <w:lvlText w:val="›"/>
      <w:lvlJc w:val="left"/>
      <w:pPr>
        <w:tabs>
          <w:tab w:val="num" w:pos="425"/>
        </w:tabs>
        <w:ind w:left="425" w:hanging="425"/>
      </w:pPr>
      <w:rPr>
        <w:color w:val="F04E23"/>
        <w:position w:val="1"/>
        <w:sz w:val="24"/>
      </w:rPr>
    </w:lvl>
    <w:lvl w:ilvl="1">
      <w:start w:val="1"/>
      <w:numFmt w:val="bullet"/>
      <w:pStyle w:val="Punktliste2"/>
      <w:lvlText w:val="›"/>
      <w:lvlJc w:val="left"/>
      <w:pPr>
        <w:tabs>
          <w:tab w:val="num" w:pos="851"/>
        </w:tabs>
        <w:ind w:left="851" w:hanging="426"/>
      </w:pPr>
      <w:rPr>
        <w:color w:val="333333"/>
        <w:position w:val="1"/>
        <w:sz w:val="24"/>
      </w:rPr>
    </w:lvl>
    <w:lvl w:ilvl="2">
      <w:start w:val="1"/>
      <w:numFmt w:val="bullet"/>
      <w:pStyle w:val="Punktliste3"/>
      <w:lvlText w:val="›"/>
      <w:lvlJc w:val="left"/>
      <w:pPr>
        <w:tabs>
          <w:tab w:val="num" w:pos="1276"/>
        </w:tabs>
        <w:ind w:left="1276" w:hanging="425"/>
      </w:pPr>
      <w:rPr>
        <w:color w:val="333333"/>
        <w:position w:val="1"/>
        <w:sz w:val="24"/>
      </w:rPr>
    </w:lvl>
    <w:lvl w:ilvl="3">
      <w:start w:val="1"/>
      <w:numFmt w:val="bullet"/>
      <w:pStyle w:val="Punktliste4"/>
      <w:lvlText w:val="-"/>
      <w:lvlJc w:val="left"/>
      <w:pPr>
        <w:tabs>
          <w:tab w:val="num" w:pos="1701"/>
        </w:tabs>
        <w:ind w:left="1701" w:hanging="425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1457773C"/>
    <w:multiLevelType w:val="hybridMultilevel"/>
    <w:tmpl w:val="1E726D1E"/>
    <w:lvl w:ilvl="0" w:tplc="041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90F12D6"/>
    <w:multiLevelType w:val="hybridMultilevel"/>
    <w:tmpl w:val="AEAED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E312B"/>
    <w:multiLevelType w:val="hybridMultilevel"/>
    <w:tmpl w:val="04F6CF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E2A4F"/>
    <w:multiLevelType w:val="hybridMultilevel"/>
    <w:tmpl w:val="861EAE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005F3"/>
    <w:multiLevelType w:val="hybridMultilevel"/>
    <w:tmpl w:val="C9CA03F8"/>
    <w:lvl w:ilvl="0" w:tplc="7A8825DA">
      <w:start w:val="1"/>
      <w:numFmt w:val="bullet"/>
      <w:lvlText w:val="•"/>
      <w:lvlJc w:val="left"/>
      <w:pPr>
        <w:ind w:left="4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2A8C58E">
      <w:start w:val="1"/>
      <w:numFmt w:val="bullet"/>
      <w:lvlText w:val="o"/>
      <w:lvlJc w:val="left"/>
      <w:pPr>
        <w:ind w:left="1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046F46">
      <w:start w:val="1"/>
      <w:numFmt w:val="bullet"/>
      <w:lvlText w:val="▪"/>
      <w:lvlJc w:val="left"/>
      <w:pPr>
        <w:ind w:left="1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3A0776">
      <w:start w:val="1"/>
      <w:numFmt w:val="bullet"/>
      <w:lvlText w:val="•"/>
      <w:lvlJc w:val="left"/>
      <w:pPr>
        <w:ind w:left="2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36745C">
      <w:start w:val="1"/>
      <w:numFmt w:val="bullet"/>
      <w:lvlText w:val="o"/>
      <w:lvlJc w:val="left"/>
      <w:pPr>
        <w:ind w:left="3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36DB7C">
      <w:start w:val="1"/>
      <w:numFmt w:val="bullet"/>
      <w:lvlText w:val="▪"/>
      <w:lvlJc w:val="left"/>
      <w:pPr>
        <w:ind w:left="3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AA0EAA">
      <w:start w:val="1"/>
      <w:numFmt w:val="bullet"/>
      <w:lvlText w:val="•"/>
      <w:lvlJc w:val="left"/>
      <w:pPr>
        <w:ind w:left="4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9E07A8">
      <w:start w:val="1"/>
      <w:numFmt w:val="bullet"/>
      <w:lvlText w:val="o"/>
      <w:lvlJc w:val="left"/>
      <w:pPr>
        <w:ind w:left="5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C09B80">
      <w:start w:val="1"/>
      <w:numFmt w:val="bullet"/>
      <w:lvlText w:val="▪"/>
      <w:lvlJc w:val="left"/>
      <w:pPr>
        <w:ind w:left="6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FC0C11"/>
    <w:multiLevelType w:val="hybridMultilevel"/>
    <w:tmpl w:val="440E455C"/>
    <w:lvl w:ilvl="0" w:tplc="0414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0066B"/>
    <w:multiLevelType w:val="hybridMultilevel"/>
    <w:tmpl w:val="8D14A30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875AF"/>
    <w:multiLevelType w:val="hybridMultilevel"/>
    <w:tmpl w:val="3B7A35DA"/>
    <w:lvl w:ilvl="0" w:tplc="A1B8BD9A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911BF"/>
    <w:multiLevelType w:val="hybridMultilevel"/>
    <w:tmpl w:val="1610E10E"/>
    <w:lvl w:ilvl="0" w:tplc="8CAC4748">
      <w:start w:val="3"/>
      <w:numFmt w:val="bullet"/>
      <w:lvlText w:val="-"/>
      <w:lvlJc w:val="left"/>
      <w:pPr>
        <w:ind w:left="40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2" w15:restartNumberingAfterBreak="0">
    <w:nsid w:val="2DF25673"/>
    <w:multiLevelType w:val="multilevel"/>
    <w:tmpl w:val="B11856A6"/>
    <w:lvl w:ilvl="0">
      <w:start w:val="1"/>
      <w:numFmt w:val="decimal"/>
      <w:pStyle w:val="Overskrift1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decimal"/>
      <w:pStyle w:val="Overskrift2"/>
      <w:isLgl/>
      <w:lvlText w:val="%1.%2"/>
      <w:lvlJc w:val="left"/>
      <w:pPr>
        <w:ind w:left="928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DF7188C"/>
    <w:multiLevelType w:val="multilevel"/>
    <w:tmpl w:val="B574C51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2E133C36"/>
    <w:multiLevelType w:val="hybridMultilevel"/>
    <w:tmpl w:val="1D3C00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D02E3"/>
    <w:multiLevelType w:val="hybridMultilevel"/>
    <w:tmpl w:val="BAB2C75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2D3EEB"/>
    <w:multiLevelType w:val="hybridMultilevel"/>
    <w:tmpl w:val="20BE80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669B3"/>
    <w:multiLevelType w:val="hybridMultilevel"/>
    <w:tmpl w:val="6BBC65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37265"/>
    <w:multiLevelType w:val="hybridMultilevel"/>
    <w:tmpl w:val="2B1E8CE4"/>
    <w:lvl w:ilvl="0" w:tplc="04140001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0159B"/>
    <w:multiLevelType w:val="hybridMultilevel"/>
    <w:tmpl w:val="072A48A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5561E3"/>
    <w:multiLevelType w:val="hybridMultilevel"/>
    <w:tmpl w:val="00F6521A"/>
    <w:lvl w:ilvl="0" w:tplc="7E6C54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7848D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C84C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7264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5A7B3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22030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CC60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06A3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8E61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3379DD"/>
    <w:multiLevelType w:val="hybridMultilevel"/>
    <w:tmpl w:val="1D3E3956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94A5F"/>
    <w:multiLevelType w:val="hybridMultilevel"/>
    <w:tmpl w:val="2C68E4EA"/>
    <w:lvl w:ilvl="0" w:tplc="0414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 w15:restartNumberingAfterBreak="0">
    <w:nsid w:val="5E98329C"/>
    <w:multiLevelType w:val="hybridMultilevel"/>
    <w:tmpl w:val="CC042A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B3395"/>
    <w:multiLevelType w:val="hybridMultilevel"/>
    <w:tmpl w:val="1FB836D4"/>
    <w:lvl w:ilvl="0" w:tplc="041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57137"/>
    <w:multiLevelType w:val="hybridMultilevel"/>
    <w:tmpl w:val="602264F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1D6A9B8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6D6E07"/>
    <w:multiLevelType w:val="hybridMultilevel"/>
    <w:tmpl w:val="8B665B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571201"/>
    <w:multiLevelType w:val="hybridMultilevel"/>
    <w:tmpl w:val="C5028A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986F04"/>
    <w:multiLevelType w:val="hybridMultilevel"/>
    <w:tmpl w:val="61EAED88"/>
    <w:lvl w:ilvl="0" w:tplc="A1B8BD9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C67B9E"/>
    <w:multiLevelType w:val="hybridMultilevel"/>
    <w:tmpl w:val="25A81C3A"/>
    <w:lvl w:ilvl="0" w:tplc="0414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4000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4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4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4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4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4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4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4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B167C6F"/>
    <w:multiLevelType w:val="hybridMultilevel"/>
    <w:tmpl w:val="26BED560"/>
    <w:lvl w:ilvl="0" w:tplc="6366BA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5665A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D962E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4297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34DC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ACAC5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1EC2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ADB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F18BE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C3D8F"/>
    <w:multiLevelType w:val="hybridMultilevel"/>
    <w:tmpl w:val="BD1C607A"/>
    <w:lvl w:ilvl="0" w:tplc="C2B08A26">
      <w:start w:val="1"/>
      <w:numFmt w:val="bullet"/>
      <w:pStyle w:val="Kulepunk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CB7DF2"/>
    <w:multiLevelType w:val="hybridMultilevel"/>
    <w:tmpl w:val="4F40BA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83FEE"/>
    <w:multiLevelType w:val="hybridMultilevel"/>
    <w:tmpl w:val="7D862072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915CF"/>
    <w:multiLevelType w:val="singleLevel"/>
    <w:tmpl w:val="BEB4841E"/>
    <w:lvl w:ilvl="0">
      <w:start w:val="1"/>
      <w:numFmt w:val="bullet"/>
      <w:pStyle w:val="Punktlistatt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  <w:sz w:val="14"/>
      </w:rPr>
    </w:lvl>
  </w:abstractNum>
  <w:abstractNum w:abstractNumId="35" w15:restartNumberingAfterBreak="0">
    <w:nsid w:val="7C825171"/>
    <w:multiLevelType w:val="hybridMultilevel"/>
    <w:tmpl w:val="39582E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A077B"/>
    <w:multiLevelType w:val="hybridMultilevel"/>
    <w:tmpl w:val="5C7EA6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C6BA1"/>
    <w:multiLevelType w:val="hybridMultilevel"/>
    <w:tmpl w:val="FE72F25C"/>
    <w:lvl w:ilvl="0" w:tplc="0C86B9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8268DE"/>
    <w:multiLevelType w:val="hybridMultilevel"/>
    <w:tmpl w:val="3872E08A"/>
    <w:lvl w:ilvl="0" w:tplc="A1B8BD9A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49809970">
    <w:abstractNumId w:val="12"/>
  </w:num>
  <w:num w:numId="2" w16cid:durableId="1416828318">
    <w:abstractNumId w:val="34"/>
  </w:num>
  <w:num w:numId="3" w16cid:durableId="1519613890">
    <w:abstractNumId w:val="31"/>
  </w:num>
  <w:num w:numId="4" w16cid:durableId="1704402652">
    <w:abstractNumId w:val="4"/>
  </w:num>
  <w:num w:numId="5" w16cid:durableId="899168267">
    <w:abstractNumId w:val="35"/>
  </w:num>
  <w:num w:numId="6" w16cid:durableId="1744646733">
    <w:abstractNumId w:val="32"/>
  </w:num>
  <w:num w:numId="7" w16cid:durableId="198443174">
    <w:abstractNumId w:val="17"/>
  </w:num>
  <w:num w:numId="8" w16cid:durableId="757288632">
    <w:abstractNumId w:val="1"/>
  </w:num>
  <w:num w:numId="9" w16cid:durableId="499544328">
    <w:abstractNumId w:val="26"/>
  </w:num>
  <w:num w:numId="10" w16cid:durableId="1809056674">
    <w:abstractNumId w:val="9"/>
  </w:num>
  <w:num w:numId="11" w16cid:durableId="1425568160">
    <w:abstractNumId w:val="22"/>
  </w:num>
  <w:num w:numId="12" w16cid:durableId="1036934066">
    <w:abstractNumId w:val="8"/>
  </w:num>
  <w:num w:numId="13" w16cid:durableId="1023164688">
    <w:abstractNumId w:val="14"/>
  </w:num>
  <w:num w:numId="14" w16cid:durableId="1263950559">
    <w:abstractNumId w:val="16"/>
  </w:num>
  <w:num w:numId="15" w16cid:durableId="1599099590">
    <w:abstractNumId w:val="6"/>
  </w:num>
  <w:num w:numId="16" w16cid:durableId="675041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16151151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56891575">
    <w:abstractNumId w:val="24"/>
  </w:num>
  <w:num w:numId="19" w16cid:durableId="485442096">
    <w:abstractNumId w:val="38"/>
  </w:num>
  <w:num w:numId="20" w16cid:durableId="1114788378">
    <w:abstractNumId w:val="30"/>
  </w:num>
  <w:num w:numId="21" w16cid:durableId="1218858840">
    <w:abstractNumId w:val="18"/>
  </w:num>
  <w:num w:numId="22" w16cid:durableId="1599368546">
    <w:abstractNumId w:val="21"/>
  </w:num>
  <w:num w:numId="23" w16cid:durableId="44735695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072128">
    <w:abstractNumId w:val="33"/>
  </w:num>
  <w:num w:numId="25" w16cid:durableId="1720595805">
    <w:abstractNumId w:val="7"/>
  </w:num>
  <w:num w:numId="26" w16cid:durableId="332226572">
    <w:abstractNumId w:val="28"/>
  </w:num>
  <w:num w:numId="27" w16cid:durableId="401484975">
    <w:abstractNumId w:val="36"/>
  </w:num>
  <w:num w:numId="28" w16cid:durableId="875041832">
    <w:abstractNumId w:val="23"/>
  </w:num>
  <w:num w:numId="29" w16cid:durableId="59909353">
    <w:abstractNumId w:val="27"/>
  </w:num>
  <w:num w:numId="30" w16cid:durableId="822501585">
    <w:abstractNumId w:val="5"/>
  </w:num>
  <w:num w:numId="31" w16cid:durableId="2118866955">
    <w:abstractNumId w:val="19"/>
  </w:num>
  <w:num w:numId="32" w16cid:durableId="1228304186">
    <w:abstractNumId w:val="3"/>
  </w:num>
  <w:num w:numId="33" w16cid:durableId="1899705874">
    <w:abstractNumId w:val="15"/>
  </w:num>
  <w:num w:numId="34" w16cid:durableId="65616475">
    <w:abstractNumId w:val="20"/>
  </w:num>
  <w:num w:numId="35" w16cid:durableId="1835144323">
    <w:abstractNumId w:val="10"/>
  </w:num>
  <w:num w:numId="36" w16cid:durableId="490754951">
    <w:abstractNumId w:val="2"/>
  </w:num>
  <w:num w:numId="37" w16cid:durableId="1478647659">
    <w:abstractNumId w:val="0"/>
  </w:num>
  <w:num w:numId="38" w16cid:durableId="1031147152">
    <w:abstractNumId w:val="11"/>
  </w:num>
  <w:num w:numId="39" w16cid:durableId="2128044847">
    <w:abstractNumId w:val="3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DokumentNr" w:val="SUS2023-K1000-ZZ-AD-0010"/>
    <w:docVar w:name="_DokumentTittel" w:val="D1 - Administre rutiner"/>
    <w:docVar w:name="_KontraktsNr" w:val="K0000"/>
    <w:docVar w:name="_KontraktsTittel" w:val="Generellt dokument"/>
    <w:docVar w:name="_Oppdragsgiver" w:val="ølkhh  hdfdfhdfh d"/>
    <w:docVar w:name="_Oppdragskontakt" w:val="Therese Øvernes"/>
    <w:docVar w:name="_OppdragsNavn" w:val="SUS2023"/>
    <w:docVar w:name="_Prosjekt" w:val="SUS2023"/>
    <w:docVar w:name="_RevisjonsNr" w:val="001"/>
    <w:docVar w:name="_UtgivelsesDato" w:val="12.11.2017"/>
  </w:docVars>
  <w:rsids>
    <w:rsidRoot w:val="00E15A78"/>
    <w:rsid w:val="00004AFF"/>
    <w:rsid w:val="0001765D"/>
    <w:rsid w:val="000326A1"/>
    <w:rsid w:val="000364CB"/>
    <w:rsid w:val="00050813"/>
    <w:rsid w:val="00083D11"/>
    <w:rsid w:val="00090301"/>
    <w:rsid w:val="0009158F"/>
    <w:rsid w:val="00096FF3"/>
    <w:rsid w:val="000B10FD"/>
    <w:rsid w:val="000B6B8E"/>
    <w:rsid w:val="000C2290"/>
    <w:rsid w:val="000C2375"/>
    <w:rsid w:val="000D293A"/>
    <w:rsid w:val="000E77D6"/>
    <w:rsid w:val="00105A19"/>
    <w:rsid w:val="00112C44"/>
    <w:rsid w:val="00113288"/>
    <w:rsid w:val="001139E4"/>
    <w:rsid w:val="0013040D"/>
    <w:rsid w:val="00146F39"/>
    <w:rsid w:val="001510A0"/>
    <w:rsid w:val="00163038"/>
    <w:rsid w:val="00175402"/>
    <w:rsid w:val="001823DD"/>
    <w:rsid w:val="00190559"/>
    <w:rsid w:val="001C0C0E"/>
    <w:rsid w:val="001C0C90"/>
    <w:rsid w:val="001C6C6D"/>
    <w:rsid w:val="001E5F96"/>
    <w:rsid w:val="002024B2"/>
    <w:rsid w:val="0020336E"/>
    <w:rsid w:val="00220307"/>
    <w:rsid w:val="0023416F"/>
    <w:rsid w:val="00235075"/>
    <w:rsid w:val="00240F20"/>
    <w:rsid w:val="00245F12"/>
    <w:rsid w:val="00253DCF"/>
    <w:rsid w:val="002608EA"/>
    <w:rsid w:val="002879DD"/>
    <w:rsid w:val="00290CDB"/>
    <w:rsid w:val="00292CCA"/>
    <w:rsid w:val="002A0AD6"/>
    <w:rsid w:val="002C52AB"/>
    <w:rsid w:val="002E7836"/>
    <w:rsid w:val="00325B7C"/>
    <w:rsid w:val="003342F0"/>
    <w:rsid w:val="00340F3D"/>
    <w:rsid w:val="00354CFC"/>
    <w:rsid w:val="00391828"/>
    <w:rsid w:val="003930C6"/>
    <w:rsid w:val="00397E51"/>
    <w:rsid w:val="003A417B"/>
    <w:rsid w:val="003A4EC2"/>
    <w:rsid w:val="003C1853"/>
    <w:rsid w:val="003C19E0"/>
    <w:rsid w:val="003C248F"/>
    <w:rsid w:val="003D12DB"/>
    <w:rsid w:val="003D301D"/>
    <w:rsid w:val="003F286E"/>
    <w:rsid w:val="0040002F"/>
    <w:rsid w:val="0040306A"/>
    <w:rsid w:val="0041422B"/>
    <w:rsid w:val="00435492"/>
    <w:rsid w:val="00441870"/>
    <w:rsid w:val="004534E9"/>
    <w:rsid w:val="0047023F"/>
    <w:rsid w:val="00471DDB"/>
    <w:rsid w:val="00482753"/>
    <w:rsid w:val="00483360"/>
    <w:rsid w:val="00484AA1"/>
    <w:rsid w:val="00494D3E"/>
    <w:rsid w:val="004A5004"/>
    <w:rsid w:val="004A57F2"/>
    <w:rsid w:val="004A6EB2"/>
    <w:rsid w:val="004B479F"/>
    <w:rsid w:val="004B692C"/>
    <w:rsid w:val="004C44A8"/>
    <w:rsid w:val="004C7AD4"/>
    <w:rsid w:val="004E49BA"/>
    <w:rsid w:val="004F074B"/>
    <w:rsid w:val="005055A1"/>
    <w:rsid w:val="0052244A"/>
    <w:rsid w:val="00531B8E"/>
    <w:rsid w:val="00537E49"/>
    <w:rsid w:val="00546D08"/>
    <w:rsid w:val="00557148"/>
    <w:rsid w:val="005608CA"/>
    <w:rsid w:val="00573053"/>
    <w:rsid w:val="005776EE"/>
    <w:rsid w:val="0059430B"/>
    <w:rsid w:val="005C4620"/>
    <w:rsid w:val="005C5F96"/>
    <w:rsid w:val="006147EF"/>
    <w:rsid w:val="0063489E"/>
    <w:rsid w:val="00636B62"/>
    <w:rsid w:val="006547B0"/>
    <w:rsid w:val="00677D80"/>
    <w:rsid w:val="00683632"/>
    <w:rsid w:val="006A0AF7"/>
    <w:rsid w:val="006A3710"/>
    <w:rsid w:val="006A7652"/>
    <w:rsid w:val="006C1204"/>
    <w:rsid w:val="006C6957"/>
    <w:rsid w:val="006F1663"/>
    <w:rsid w:val="006F2223"/>
    <w:rsid w:val="006F27A2"/>
    <w:rsid w:val="006F6E49"/>
    <w:rsid w:val="00703791"/>
    <w:rsid w:val="00706423"/>
    <w:rsid w:val="0071617C"/>
    <w:rsid w:val="00717BAE"/>
    <w:rsid w:val="00717EDA"/>
    <w:rsid w:val="007633B3"/>
    <w:rsid w:val="00772F1D"/>
    <w:rsid w:val="007932D9"/>
    <w:rsid w:val="007A2149"/>
    <w:rsid w:val="007A6627"/>
    <w:rsid w:val="007C06C7"/>
    <w:rsid w:val="007C76CE"/>
    <w:rsid w:val="007E2382"/>
    <w:rsid w:val="008111E3"/>
    <w:rsid w:val="00821F34"/>
    <w:rsid w:val="00822B63"/>
    <w:rsid w:val="00832003"/>
    <w:rsid w:val="00841403"/>
    <w:rsid w:val="008500C1"/>
    <w:rsid w:val="008532C8"/>
    <w:rsid w:val="00857EF0"/>
    <w:rsid w:val="00864202"/>
    <w:rsid w:val="00866072"/>
    <w:rsid w:val="008715B5"/>
    <w:rsid w:val="0089436E"/>
    <w:rsid w:val="008A472F"/>
    <w:rsid w:val="008A561A"/>
    <w:rsid w:val="008A60FF"/>
    <w:rsid w:val="008D1AA2"/>
    <w:rsid w:val="008D2CE9"/>
    <w:rsid w:val="008D5079"/>
    <w:rsid w:val="008E6A21"/>
    <w:rsid w:val="008E7016"/>
    <w:rsid w:val="008E70A4"/>
    <w:rsid w:val="008F0E11"/>
    <w:rsid w:val="009113BC"/>
    <w:rsid w:val="00917A1B"/>
    <w:rsid w:val="00952B7C"/>
    <w:rsid w:val="00952E98"/>
    <w:rsid w:val="00956BE0"/>
    <w:rsid w:val="0096373D"/>
    <w:rsid w:val="00977E56"/>
    <w:rsid w:val="009A03E8"/>
    <w:rsid w:val="009A3F0C"/>
    <w:rsid w:val="009C1442"/>
    <w:rsid w:val="009F4BB1"/>
    <w:rsid w:val="00A2095B"/>
    <w:rsid w:val="00A37DA3"/>
    <w:rsid w:val="00A63CD7"/>
    <w:rsid w:val="00A76E79"/>
    <w:rsid w:val="00A80159"/>
    <w:rsid w:val="00A84C0B"/>
    <w:rsid w:val="00A86F0B"/>
    <w:rsid w:val="00A94028"/>
    <w:rsid w:val="00A96D54"/>
    <w:rsid w:val="00AA52D4"/>
    <w:rsid w:val="00AA7040"/>
    <w:rsid w:val="00AA7583"/>
    <w:rsid w:val="00AC5C0E"/>
    <w:rsid w:val="00AE53D8"/>
    <w:rsid w:val="00B25944"/>
    <w:rsid w:val="00B32D36"/>
    <w:rsid w:val="00B3423E"/>
    <w:rsid w:val="00B345A7"/>
    <w:rsid w:val="00B36CD1"/>
    <w:rsid w:val="00B52CA3"/>
    <w:rsid w:val="00B60A04"/>
    <w:rsid w:val="00B700E5"/>
    <w:rsid w:val="00B7114C"/>
    <w:rsid w:val="00B83FFB"/>
    <w:rsid w:val="00B93DEC"/>
    <w:rsid w:val="00BA03A2"/>
    <w:rsid w:val="00BC0B73"/>
    <w:rsid w:val="00BC77E9"/>
    <w:rsid w:val="00BD354D"/>
    <w:rsid w:val="00BD644E"/>
    <w:rsid w:val="00BE1C3C"/>
    <w:rsid w:val="00BE209A"/>
    <w:rsid w:val="00BE525A"/>
    <w:rsid w:val="00BE5B85"/>
    <w:rsid w:val="00BF7465"/>
    <w:rsid w:val="00C0152D"/>
    <w:rsid w:val="00C03B47"/>
    <w:rsid w:val="00C15367"/>
    <w:rsid w:val="00C26303"/>
    <w:rsid w:val="00C27EF9"/>
    <w:rsid w:val="00C414B7"/>
    <w:rsid w:val="00C62DB0"/>
    <w:rsid w:val="00C64E8D"/>
    <w:rsid w:val="00C66D34"/>
    <w:rsid w:val="00C7614F"/>
    <w:rsid w:val="00C835A9"/>
    <w:rsid w:val="00C835AD"/>
    <w:rsid w:val="00C84AD5"/>
    <w:rsid w:val="00CA22A9"/>
    <w:rsid w:val="00CA35B9"/>
    <w:rsid w:val="00CB2A2F"/>
    <w:rsid w:val="00CB4400"/>
    <w:rsid w:val="00CC20DA"/>
    <w:rsid w:val="00CC3647"/>
    <w:rsid w:val="00CD4191"/>
    <w:rsid w:val="00D02870"/>
    <w:rsid w:val="00D02D85"/>
    <w:rsid w:val="00D213B9"/>
    <w:rsid w:val="00D315F5"/>
    <w:rsid w:val="00D35564"/>
    <w:rsid w:val="00D53FE2"/>
    <w:rsid w:val="00D601D4"/>
    <w:rsid w:val="00D60567"/>
    <w:rsid w:val="00D61CC0"/>
    <w:rsid w:val="00D71114"/>
    <w:rsid w:val="00D75A19"/>
    <w:rsid w:val="00D811A9"/>
    <w:rsid w:val="00D93122"/>
    <w:rsid w:val="00D9655B"/>
    <w:rsid w:val="00DB4B21"/>
    <w:rsid w:val="00DB5FFD"/>
    <w:rsid w:val="00DC0D56"/>
    <w:rsid w:val="00DC2E12"/>
    <w:rsid w:val="00DD039A"/>
    <w:rsid w:val="00DE0E3F"/>
    <w:rsid w:val="00DE1383"/>
    <w:rsid w:val="00DE7D9B"/>
    <w:rsid w:val="00DF6B87"/>
    <w:rsid w:val="00E02A77"/>
    <w:rsid w:val="00E0598D"/>
    <w:rsid w:val="00E06045"/>
    <w:rsid w:val="00E15A78"/>
    <w:rsid w:val="00E37BDE"/>
    <w:rsid w:val="00E5173C"/>
    <w:rsid w:val="00E60448"/>
    <w:rsid w:val="00E70E56"/>
    <w:rsid w:val="00E8150E"/>
    <w:rsid w:val="00EB678F"/>
    <w:rsid w:val="00EB6DFD"/>
    <w:rsid w:val="00EC2458"/>
    <w:rsid w:val="00EC4F76"/>
    <w:rsid w:val="00EC7D3C"/>
    <w:rsid w:val="00ED15CA"/>
    <w:rsid w:val="00ED2622"/>
    <w:rsid w:val="00EF0513"/>
    <w:rsid w:val="00EF423F"/>
    <w:rsid w:val="00F034E9"/>
    <w:rsid w:val="00F04603"/>
    <w:rsid w:val="00F140B4"/>
    <w:rsid w:val="00F15A8D"/>
    <w:rsid w:val="00F20466"/>
    <w:rsid w:val="00F20B86"/>
    <w:rsid w:val="00F3186D"/>
    <w:rsid w:val="00F34588"/>
    <w:rsid w:val="00F34D59"/>
    <w:rsid w:val="00F60358"/>
    <w:rsid w:val="00F7104D"/>
    <w:rsid w:val="00F740C8"/>
    <w:rsid w:val="00F76D3B"/>
    <w:rsid w:val="00F76F2E"/>
    <w:rsid w:val="00F835ED"/>
    <w:rsid w:val="00FB240E"/>
    <w:rsid w:val="00FB3963"/>
    <w:rsid w:val="00FC20C7"/>
    <w:rsid w:val="00FD3962"/>
    <w:rsid w:val="00FD65C9"/>
    <w:rsid w:val="00FE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362F7DF5"/>
  <w15:docId w15:val="{B3265164-1B25-466A-912D-251D2E98A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iPriority="4" w:unhideWhenUsed="1"/>
    <w:lsdException w:name="List Bullet 4" w:semiHidden="1" w:uiPriority="4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122"/>
    <w:pPr>
      <w:spacing w:after="120" w:line="240" w:lineRule="auto"/>
    </w:pPr>
    <w:rPr>
      <w:rFonts w:ascii="Arial" w:hAnsi="Arial"/>
    </w:rPr>
  </w:style>
  <w:style w:type="paragraph" w:styleId="Overskrift1">
    <w:name w:val="heading 1"/>
    <w:basedOn w:val="Brdtekst"/>
    <w:next w:val="Brdtekst"/>
    <w:link w:val="Overskrift1Tegn"/>
    <w:qFormat/>
    <w:rsid w:val="00D93122"/>
    <w:pPr>
      <w:keepNext/>
      <w:numPr>
        <w:numId w:val="1"/>
      </w:numPr>
      <w:tabs>
        <w:tab w:val="left" w:pos="851"/>
      </w:tabs>
      <w:spacing w:before="480" w:line="280" w:lineRule="atLeast"/>
      <w:ind w:left="709" w:hanging="709"/>
      <w:outlineLvl w:val="0"/>
    </w:pPr>
    <w:rPr>
      <w:rFonts w:eastAsia="Times New Roman" w:cs="Times New Roman"/>
      <w:b/>
      <w:kern w:val="28"/>
      <w:sz w:val="28"/>
      <w:szCs w:val="20"/>
      <w:lang w:eastAsia="sv-SE"/>
    </w:rPr>
  </w:style>
  <w:style w:type="paragraph" w:styleId="Overskrift2">
    <w:name w:val="heading 2"/>
    <w:basedOn w:val="Brdtekst"/>
    <w:next w:val="Brdtekst"/>
    <w:link w:val="Overskrift2Tegn"/>
    <w:qFormat/>
    <w:rsid w:val="00D93122"/>
    <w:pPr>
      <w:keepNext/>
      <w:numPr>
        <w:ilvl w:val="1"/>
        <w:numId w:val="1"/>
      </w:numPr>
      <w:tabs>
        <w:tab w:val="left" w:pos="709"/>
      </w:tabs>
      <w:spacing w:before="240" w:line="280" w:lineRule="atLeast"/>
      <w:ind w:left="709" w:hanging="709"/>
      <w:outlineLvl w:val="1"/>
    </w:pPr>
    <w:rPr>
      <w:rFonts w:eastAsia="Times New Roman" w:cs="Times New Roman"/>
      <w:b/>
      <w:sz w:val="24"/>
      <w:szCs w:val="20"/>
      <w:lang w:eastAsia="sv-SE"/>
    </w:rPr>
  </w:style>
  <w:style w:type="paragraph" w:styleId="Overskrift3">
    <w:name w:val="heading 3"/>
    <w:basedOn w:val="Brdtekst"/>
    <w:next w:val="Brdtekst"/>
    <w:link w:val="Overskrift3Tegn"/>
    <w:qFormat/>
    <w:rsid w:val="00D93122"/>
    <w:pPr>
      <w:keepNext/>
      <w:numPr>
        <w:ilvl w:val="2"/>
        <w:numId w:val="1"/>
      </w:numPr>
      <w:spacing w:before="240" w:line="280" w:lineRule="atLeast"/>
      <w:ind w:left="709" w:hanging="709"/>
      <w:outlineLvl w:val="2"/>
    </w:pPr>
    <w:rPr>
      <w:rFonts w:eastAsia="Times New Roman" w:cs="Times New Roman"/>
      <w:b/>
      <w:i/>
      <w:szCs w:val="20"/>
      <w:lang w:eastAsia="sv-SE"/>
    </w:rPr>
  </w:style>
  <w:style w:type="paragraph" w:styleId="Overskrift4">
    <w:name w:val="heading 4"/>
    <w:basedOn w:val="Normal"/>
    <w:next w:val="Normal"/>
    <w:link w:val="Overskrift4Tegn"/>
    <w:qFormat/>
    <w:rsid w:val="00D93122"/>
    <w:pPr>
      <w:numPr>
        <w:ilvl w:val="3"/>
        <w:numId w:val="1"/>
      </w:numPr>
      <w:spacing w:before="240"/>
      <w:ind w:left="851" w:hanging="851"/>
      <w:outlineLvl w:val="3"/>
    </w:pPr>
    <w:rPr>
      <w:rFonts w:eastAsia="Times New Roman" w:cs="Times New Roman"/>
      <w:i/>
      <w:szCs w:val="20"/>
      <w:lang w:eastAsia="sv-SE"/>
    </w:rPr>
  </w:style>
  <w:style w:type="paragraph" w:styleId="Overskrift5">
    <w:name w:val="heading 5"/>
    <w:basedOn w:val="Normal"/>
    <w:next w:val="Normal"/>
    <w:link w:val="Overskrift5Tegn"/>
    <w:rsid w:val="004A5004"/>
    <w:pPr>
      <w:keepNext/>
      <w:spacing w:after="0"/>
      <w:ind w:left="1008" w:right="113" w:hanging="1008"/>
      <w:jc w:val="center"/>
      <w:outlineLvl w:val="4"/>
    </w:pPr>
    <w:rPr>
      <w:rFonts w:eastAsia="Times New Roman" w:cs="Times New Roman"/>
      <w:i/>
      <w:sz w:val="32"/>
      <w:szCs w:val="20"/>
      <w:lang w:eastAsia="nb-NO"/>
    </w:rPr>
  </w:style>
  <w:style w:type="paragraph" w:styleId="Overskrift6">
    <w:name w:val="heading 6"/>
    <w:basedOn w:val="Normal"/>
    <w:next w:val="Normal"/>
    <w:link w:val="Overskrift6Tegn"/>
    <w:rsid w:val="004A5004"/>
    <w:pPr>
      <w:keepNext/>
      <w:spacing w:after="0"/>
      <w:ind w:left="1152" w:hanging="1152"/>
      <w:jc w:val="center"/>
      <w:outlineLvl w:val="5"/>
    </w:pPr>
    <w:rPr>
      <w:rFonts w:eastAsia="Times New Roman" w:cs="Times New Roman"/>
      <w:i/>
      <w:sz w:val="28"/>
      <w:szCs w:val="20"/>
      <w:lang w:eastAsia="nb-NO"/>
    </w:rPr>
  </w:style>
  <w:style w:type="paragraph" w:styleId="Overskrift7">
    <w:name w:val="heading 7"/>
    <w:basedOn w:val="Normal"/>
    <w:next w:val="Normal"/>
    <w:link w:val="Overskrift7Tegn"/>
    <w:rsid w:val="004A5004"/>
    <w:pPr>
      <w:keepNext/>
      <w:spacing w:after="0"/>
      <w:ind w:left="1296" w:hanging="1296"/>
      <w:outlineLvl w:val="6"/>
    </w:pPr>
    <w:rPr>
      <w:rFonts w:eastAsia="Times New Roman" w:cs="Times New Roman"/>
      <w:b/>
      <w:sz w:val="32"/>
      <w:szCs w:val="20"/>
      <w:lang w:eastAsia="nb-NO"/>
    </w:rPr>
  </w:style>
  <w:style w:type="paragraph" w:styleId="Overskrift8">
    <w:name w:val="heading 8"/>
    <w:basedOn w:val="Normal"/>
    <w:next w:val="Normal"/>
    <w:link w:val="Overskrift8Tegn"/>
    <w:rsid w:val="004A5004"/>
    <w:pPr>
      <w:keepNext/>
      <w:spacing w:after="0"/>
      <w:ind w:left="1440" w:hanging="1440"/>
      <w:outlineLvl w:val="7"/>
    </w:pPr>
    <w:rPr>
      <w:rFonts w:eastAsia="Times New Roman" w:cs="Times New Roman"/>
      <w:b/>
      <w:color w:val="000000"/>
      <w:sz w:val="24"/>
      <w:szCs w:val="20"/>
      <w:lang w:eastAsia="nb-NO"/>
    </w:rPr>
  </w:style>
  <w:style w:type="paragraph" w:styleId="Overskrift9">
    <w:name w:val="heading 9"/>
    <w:basedOn w:val="Normal"/>
    <w:next w:val="Normal"/>
    <w:link w:val="Overskrift9Tegn"/>
    <w:rsid w:val="004A5004"/>
    <w:pPr>
      <w:keepNext/>
      <w:spacing w:after="0"/>
      <w:ind w:left="1584" w:hanging="1584"/>
      <w:outlineLvl w:val="8"/>
    </w:pPr>
    <w:rPr>
      <w:rFonts w:eastAsia="Times New Roman" w:cs="Times New Roman"/>
      <w:b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D53FE2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3FE2"/>
  </w:style>
  <w:style w:type="paragraph" w:styleId="Bunntekst">
    <w:name w:val="footer"/>
    <w:basedOn w:val="Normal"/>
    <w:link w:val="BunntekstTegn"/>
    <w:uiPriority w:val="99"/>
    <w:unhideWhenUsed/>
    <w:rsid w:val="00D53FE2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3FE2"/>
  </w:style>
  <w:style w:type="paragraph" w:styleId="Bobletekst">
    <w:name w:val="Balloon Text"/>
    <w:basedOn w:val="Normal"/>
    <w:link w:val="BobletekstTegn"/>
    <w:uiPriority w:val="99"/>
    <w:semiHidden/>
    <w:unhideWhenUsed/>
    <w:rsid w:val="004A57F2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A57F2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link w:val="ListeavsnittTegn"/>
    <w:uiPriority w:val="34"/>
    <w:rsid w:val="0020336E"/>
    <w:pPr>
      <w:ind w:left="720"/>
      <w:contextualSpacing/>
    </w:pPr>
  </w:style>
  <w:style w:type="paragraph" w:styleId="INNH2">
    <w:name w:val="toc 2"/>
    <w:basedOn w:val="Normal"/>
    <w:next w:val="Normal"/>
    <w:autoRedefine/>
    <w:uiPriority w:val="39"/>
    <w:rsid w:val="00AA7040"/>
    <w:pPr>
      <w:spacing w:before="120" w:after="100"/>
    </w:pPr>
    <w:rPr>
      <w:rFonts w:eastAsia="Times New Roman" w:cs="Times New Roman"/>
      <w:szCs w:val="20"/>
      <w:lang w:eastAsia="sv-SE"/>
    </w:rPr>
  </w:style>
  <w:style w:type="paragraph" w:styleId="INNH1">
    <w:name w:val="toc 1"/>
    <w:basedOn w:val="Normal"/>
    <w:next w:val="Normal"/>
    <w:autoRedefine/>
    <w:uiPriority w:val="39"/>
    <w:rsid w:val="00AA7040"/>
    <w:pPr>
      <w:spacing w:before="120" w:after="100"/>
    </w:pPr>
    <w:rPr>
      <w:rFonts w:eastAsia="Times New Roman" w:cs="Times New Roman"/>
      <w:b/>
      <w:sz w:val="24"/>
      <w:szCs w:val="20"/>
      <w:lang w:eastAsia="sv-SE"/>
    </w:rPr>
  </w:style>
  <w:style w:type="paragraph" w:styleId="INNH3">
    <w:name w:val="toc 3"/>
    <w:basedOn w:val="Normal"/>
    <w:next w:val="Normal"/>
    <w:autoRedefine/>
    <w:uiPriority w:val="39"/>
    <w:rsid w:val="00AA7040"/>
    <w:pPr>
      <w:spacing w:before="120" w:after="100"/>
    </w:pPr>
    <w:rPr>
      <w:rFonts w:eastAsia="Times New Roman" w:cs="Times New Roman"/>
      <w:szCs w:val="20"/>
      <w:lang w:eastAsia="sv-SE"/>
    </w:rPr>
  </w:style>
  <w:style w:type="character" w:styleId="Hyperkobling">
    <w:name w:val="Hyperlink"/>
    <w:basedOn w:val="Standardskriftforavsnitt"/>
    <w:uiPriority w:val="99"/>
    <w:unhideWhenUsed/>
    <w:rsid w:val="00AA7040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foravsnitt"/>
    <w:link w:val="Overskrift1"/>
    <w:rsid w:val="00D93122"/>
    <w:rPr>
      <w:rFonts w:ascii="Arial" w:eastAsia="Times New Roman" w:hAnsi="Arial" w:cs="Times New Roman"/>
      <w:b/>
      <w:kern w:val="28"/>
      <w:sz w:val="28"/>
      <w:szCs w:val="20"/>
      <w:lang w:eastAsia="sv-SE"/>
    </w:rPr>
  </w:style>
  <w:style w:type="character" w:customStyle="1" w:styleId="Overskrift2Tegn">
    <w:name w:val="Overskrift 2 Tegn"/>
    <w:basedOn w:val="Standardskriftforavsnitt"/>
    <w:link w:val="Overskrift2"/>
    <w:rsid w:val="00D93122"/>
    <w:rPr>
      <w:rFonts w:ascii="Arial" w:eastAsia="Times New Roman" w:hAnsi="Arial" w:cs="Times New Roman"/>
      <w:b/>
      <w:sz w:val="24"/>
      <w:szCs w:val="20"/>
      <w:lang w:eastAsia="sv-SE"/>
    </w:rPr>
  </w:style>
  <w:style w:type="character" w:customStyle="1" w:styleId="Overskrift3Tegn">
    <w:name w:val="Overskrift 3 Tegn"/>
    <w:basedOn w:val="Standardskriftforavsnitt"/>
    <w:link w:val="Overskrift3"/>
    <w:rsid w:val="00D93122"/>
    <w:rPr>
      <w:rFonts w:ascii="Arial" w:eastAsia="Times New Roman" w:hAnsi="Arial" w:cs="Times New Roman"/>
      <w:b/>
      <w:i/>
      <w:szCs w:val="20"/>
      <w:lang w:eastAsia="sv-SE"/>
    </w:rPr>
  </w:style>
  <w:style w:type="character" w:customStyle="1" w:styleId="Overskrift4Tegn">
    <w:name w:val="Overskrift 4 Tegn"/>
    <w:basedOn w:val="Standardskriftforavsnitt"/>
    <w:link w:val="Overskrift4"/>
    <w:rsid w:val="00D93122"/>
    <w:rPr>
      <w:rFonts w:ascii="Arial" w:eastAsia="Times New Roman" w:hAnsi="Arial" w:cs="Times New Roman"/>
      <w:i/>
      <w:szCs w:val="20"/>
      <w:lang w:eastAsia="sv-SE"/>
    </w:rPr>
  </w:style>
  <w:style w:type="paragraph" w:styleId="Brdtekst">
    <w:name w:val="Body Text"/>
    <w:basedOn w:val="Normal"/>
    <w:link w:val="BrdtekstTegn"/>
    <w:uiPriority w:val="99"/>
    <w:unhideWhenUsed/>
    <w:rsid w:val="00AA7040"/>
  </w:style>
  <w:style w:type="character" w:customStyle="1" w:styleId="BrdtekstTegn">
    <w:name w:val="Brødtekst Tegn"/>
    <w:basedOn w:val="Standardskriftforavsnitt"/>
    <w:link w:val="Brdtekst"/>
    <w:uiPriority w:val="99"/>
    <w:rsid w:val="00AA7040"/>
  </w:style>
  <w:style w:type="paragraph" w:customStyle="1" w:styleId="Punktlistatt">
    <w:name w:val="Punktlista tät"/>
    <w:basedOn w:val="Normal"/>
    <w:rsid w:val="00AA7040"/>
    <w:pPr>
      <w:numPr>
        <w:numId w:val="2"/>
      </w:numPr>
      <w:tabs>
        <w:tab w:val="left" w:pos="284"/>
      </w:tabs>
      <w:spacing w:before="120" w:after="0"/>
    </w:pPr>
    <w:rPr>
      <w:rFonts w:eastAsia="Times New Roman" w:cs="Times New Roman"/>
      <w:szCs w:val="20"/>
      <w:lang w:eastAsia="sv-SE"/>
    </w:rPr>
  </w:style>
  <w:style w:type="table" w:styleId="Tabellrutenett">
    <w:name w:val="Table Grid"/>
    <w:basedOn w:val="Vanligtabell"/>
    <w:rsid w:val="00AA70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nhideWhenUsed/>
    <w:qFormat/>
    <w:rsid w:val="00D93122"/>
    <w:pPr>
      <w:spacing w:before="120" w:after="0"/>
    </w:pPr>
    <w:rPr>
      <w:rFonts w:eastAsia="Times New Roman" w:cs="Times New Roman"/>
      <w:bCs/>
      <w:i/>
      <w:sz w:val="18"/>
      <w:szCs w:val="18"/>
      <w:lang w:eastAsia="sv-SE"/>
    </w:rPr>
  </w:style>
  <w:style w:type="character" w:customStyle="1" w:styleId="ListeavsnittTegn">
    <w:name w:val="Listeavsnitt Tegn"/>
    <w:basedOn w:val="Standardskriftforavsnitt"/>
    <w:link w:val="Listeavsnitt"/>
    <w:uiPriority w:val="34"/>
    <w:rsid w:val="000D293A"/>
  </w:style>
  <w:style w:type="paragraph" w:customStyle="1" w:styleId="Kulepunkt">
    <w:name w:val="Kulepunkt"/>
    <w:basedOn w:val="Listeavsnitt"/>
    <w:link w:val="KulepunktTegn"/>
    <w:qFormat/>
    <w:rsid w:val="00D93122"/>
    <w:pPr>
      <w:numPr>
        <w:numId w:val="3"/>
      </w:numPr>
      <w:spacing w:after="60"/>
      <w:ind w:left="680" w:hanging="340"/>
      <w:contextualSpacing w:val="0"/>
    </w:pPr>
    <w:rPr>
      <w:rFonts w:eastAsia="Times New Roman" w:cs="Times New Roman"/>
      <w:szCs w:val="20"/>
      <w:lang w:eastAsia="sv-SE"/>
    </w:rPr>
  </w:style>
  <w:style w:type="character" w:customStyle="1" w:styleId="KulepunktTegn">
    <w:name w:val="Kulepunkt Tegn"/>
    <w:basedOn w:val="ListeavsnittTegn"/>
    <w:link w:val="Kulepunkt"/>
    <w:rsid w:val="00D93122"/>
    <w:rPr>
      <w:rFonts w:ascii="Arial" w:eastAsia="Times New Roman" w:hAnsi="Arial" w:cs="Times New Roman"/>
      <w:szCs w:val="20"/>
      <w:lang w:eastAsia="sv-S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A662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7A662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7A662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A662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A6627"/>
    <w:rPr>
      <w:b/>
      <w:bCs/>
      <w:sz w:val="20"/>
      <w:szCs w:val="20"/>
    </w:rPr>
  </w:style>
  <w:style w:type="character" w:customStyle="1" w:styleId="Overskrift5Tegn">
    <w:name w:val="Overskrift 5 Tegn"/>
    <w:basedOn w:val="Standardskriftforavsnitt"/>
    <w:link w:val="Overskrift5"/>
    <w:rsid w:val="004A5004"/>
    <w:rPr>
      <w:rFonts w:ascii="Arial" w:eastAsia="Times New Roman" w:hAnsi="Arial" w:cs="Times New Roman"/>
      <w:i/>
      <w:sz w:val="32"/>
      <w:szCs w:val="20"/>
      <w:lang w:eastAsia="nb-NO"/>
    </w:rPr>
  </w:style>
  <w:style w:type="character" w:customStyle="1" w:styleId="Overskrift6Tegn">
    <w:name w:val="Overskrift 6 Tegn"/>
    <w:basedOn w:val="Standardskriftforavsnitt"/>
    <w:link w:val="Overskrift6"/>
    <w:rsid w:val="004A5004"/>
    <w:rPr>
      <w:rFonts w:ascii="Arial" w:eastAsia="Times New Roman" w:hAnsi="Arial" w:cs="Times New Roman"/>
      <w:i/>
      <w:sz w:val="28"/>
      <w:szCs w:val="20"/>
      <w:lang w:eastAsia="nb-NO"/>
    </w:rPr>
  </w:style>
  <w:style w:type="character" w:customStyle="1" w:styleId="Overskrift7Tegn">
    <w:name w:val="Overskrift 7 Tegn"/>
    <w:basedOn w:val="Standardskriftforavsnitt"/>
    <w:link w:val="Overskrift7"/>
    <w:rsid w:val="004A5004"/>
    <w:rPr>
      <w:rFonts w:ascii="Arial" w:eastAsia="Times New Roman" w:hAnsi="Arial" w:cs="Times New Roman"/>
      <w:b/>
      <w:sz w:val="32"/>
      <w:szCs w:val="20"/>
      <w:lang w:eastAsia="nb-NO"/>
    </w:rPr>
  </w:style>
  <w:style w:type="character" w:customStyle="1" w:styleId="Overskrift8Tegn">
    <w:name w:val="Overskrift 8 Tegn"/>
    <w:basedOn w:val="Standardskriftforavsnitt"/>
    <w:link w:val="Overskrift8"/>
    <w:rsid w:val="004A5004"/>
    <w:rPr>
      <w:rFonts w:ascii="Arial" w:eastAsia="Times New Roman" w:hAnsi="Arial" w:cs="Times New Roman"/>
      <w:b/>
      <w:color w:val="000000"/>
      <w:sz w:val="24"/>
      <w:szCs w:val="20"/>
      <w:lang w:eastAsia="nb-NO"/>
    </w:rPr>
  </w:style>
  <w:style w:type="character" w:customStyle="1" w:styleId="Overskrift9Tegn">
    <w:name w:val="Overskrift 9 Tegn"/>
    <w:basedOn w:val="Standardskriftforavsnitt"/>
    <w:link w:val="Overskrift9"/>
    <w:rsid w:val="004A5004"/>
    <w:rPr>
      <w:rFonts w:ascii="Arial" w:eastAsia="Times New Roman" w:hAnsi="Arial" w:cs="Times New Roman"/>
      <w:b/>
      <w:sz w:val="24"/>
      <w:szCs w:val="20"/>
      <w:lang w:eastAsia="nb-NO"/>
    </w:rPr>
  </w:style>
  <w:style w:type="paragraph" w:styleId="Brdtekstinnrykk">
    <w:name w:val="Body Text Indent"/>
    <w:basedOn w:val="Normal"/>
    <w:link w:val="BrdtekstinnrykkTegn"/>
    <w:rsid w:val="004A5004"/>
    <w:pPr>
      <w:spacing w:after="0"/>
      <w:ind w:left="1440"/>
    </w:pPr>
    <w:rPr>
      <w:rFonts w:eastAsia="Times New Roman" w:cs="Times New Roman"/>
      <w:sz w:val="24"/>
      <w:szCs w:val="20"/>
      <w:lang w:eastAsia="nb-NO"/>
    </w:rPr>
  </w:style>
  <w:style w:type="character" w:customStyle="1" w:styleId="BrdtekstinnrykkTegn">
    <w:name w:val="Brødtekstinnrykk Tegn"/>
    <w:basedOn w:val="Standardskriftforavsnitt"/>
    <w:link w:val="Brdtekstinnrykk"/>
    <w:rsid w:val="004A5004"/>
    <w:rPr>
      <w:rFonts w:ascii="Arial" w:eastAsia="Times New Roman" w:hAnsi="Arial" w:cs="Times New Roman"/>
      <w:sz w:val="24"/>
      <w:szCs w:val="20"/>
      <w:lang w:eastAsia="nb-NO"/>
    </w:rPr>
  </w:style>
  <w:style w:type="paragraph" w:styleId="Brdtekstinnrykk2">
    <w:name w:val="Body Text Indent 2"/>
    <w:basedOn w:val="Normal"/>
    <w:link w:val="Brdtekstinnrykk2Tegn"/>
    <w:rsid w:val="004A5004"/>
    <w:pPr>
      <w:spacing w:after="0"/>
      <w:ind w:left="1440"/>
    </w:pPr>
    <w:rPr>
      <w:rFonts w:eastAsia="Times New Roman" w:cs="Times New Roman"/>
      <w:sz w:val="20"/>
      <w:szCs w:val="20"/>
      <w:lang w:eastAsia="nb-NO"/>
    </w:rPr>
  </w:style>
  <w:style w:type="character" w:customStyle="1" w:styleId="Brdtekstinnrykk2Tegn">
    <w:name w:val="Brødtekstinnrykk 2 Tegn"/>
    <w:basedOn w:val="Standardskriftforavsnitt"/>
    <w:link w:val="Brdtekstinnrykk2"/>
    <w:rsid w:val="004A5004"/>
    <w:rPr>
      <w:rFonts w:ascii="Arial" w:eastAsia="Times New Roman" w:hAnsi="Arial" w:cs="Times New Roman"/>
      <w:sz w:val="20"/>
      <w:szCs w:val="20"/>
      <w:lang w:eastAsia="nb-NO"/>
    </w:rPr>
  </w:style>
  <w:style w:type="paragraph" w:styleId="Brdtekstinnrykk3">
    <w:name w:val="Body Text Indent 3"/>
    <w:basedOn w:val="Normal"/>
    <w:link w:val="Brdtekstinnrykk3Tegn"/>
    <w:rsid w:val="004A5004"/>
    <w:pPr>
      <w:spacing w:after="0"/>
      <w:ind w:left="1425"/>
    </w:pPr>
    <w:rPr>
      <w:rFonts w:eastAsia="Times New Roman" w:cs="Times New Roman"/>
      <w:sz w:val="20"/>
      <w:szCs w:val="20"/>
      <w:lang w:eastAsia="nb-NO"/>
    </w:rPr>
  </w:style>
  <w:style w:type="character" w:customStyle="1" w:styleId="Brdtekstinnrykk3Tegn">
    <w:name w:val="Brødtekstinnrykk 3 Tegn"/>
    <w:basedOn w:val="Standardskriftforavsnitt"/>
    <w:link w:val="Brdtekstinnrykk3"/>
    <w:rsid w:val="004A5004"/>
    <w:rPr>
      <w:rFonts w:ascii="Arial" w:eastAsia="Times New Roman" w:hAnsi="Arial" w:cs="Times New Roman"/>
      <w:sz w:val="20"/>
      <w:szCs w:val="20"/>
      <w:lang w:eastAsia="nb-NO"/>
    </w:rPr>
  </w:style>
  <w:style w:type="paragraph" w:customStyle="1" w:styleId="Vanligtekst">
    <w:name w:val="Vanlig tekst"/>
    <w:rsid w:val="004A5004"/>
    <w:pPr>
      <w:spacing w:before="80" w:after="80" w:line="240" w:lineRule="auto"/>
    </w:pPr>
    <w:rPr>
      <w:rFonts w:ascii="Times New Roman" w:eastAsia="Times New Roman" w:hAnsi="Times New Roman" w:cs="Times New Roman"/>
      <w:szCs w:val="20"/>
      <w:lang w:eastAsia="nb-NO"/>
    </w:rPr>
  </w:style>
  <w:style w:type="paragraph" w:customStyle="1" w:styleId="kildelisteoverskrift">
    <w:name w:val="kildelisteoverskrift"/>
    <w:basedOn w:val="Normal"/>
    <w:rsid w:val="004A5004"/>
    <w:pPr>
      <w:tabs>
        <w:tab w:val="left" w:pos="9000"/>
        <w:tab w:val="right" w:pos="9360"/>
      </w:tabs>
      <w:suppressAutoHyphens/>
      <w:spacing w:after="0"/>
    </w:pPr>
    <w:rPr>
      <w:rFonts w:eastAsia="Times New Roman" w:cs="Times New Roman"/>
      <w:sz w:val="24"/>
      <w:szCs w:val="20"/>
      <w:lang w:val="en-US"/>
    </w:rPr>
  </w:style>
  <w:style w:type="table" w:customStyle="1" w:styleId="TableGrid">
    <w:name w:val="TableGrid"/>
    <w:rsid w:val="004A5004"/>
    <w:pPr>
      <w:spacing w:after="0" w:line="240" w:lineRule="auto"/>
    </w:pPr>
    <w:rPr>
      <w:rFonts w:eastAsiaTheme="minorEastAsia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verskriftforinnholdsfortegnelse">
    <w:name w:val="TOC Heading"/>
    <w:basedOn w:val="Overskrift1"/>
    <w:next w:val="Normal"/>
    <w:uiPriority w:val="39"/>
    <w:unhideWhenUsed/>
    <w:rsid w:val="004A5004"/>
    <w:pPr>
      <w:keepLines/>
      <w:pageBreakBefore/>
      <w:numPr>
        <w:numId w:val="0"/>
      </w:numPr>
      <w:tabs>
        <w:tab w:val="clear" w:pos="851"/>
      </w:tabs>
      <w:spacing w:before="240" w:after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lang w:eastAsia="nb-NO"/>
    </w:rPr>
  </w:style>
  <w:style w:type="paragraph" w:styleId="INNH4">
    <w:name w:val="toc 4"/>
    <w:basedOn w:val="Normal"/>
    <w:next w:val="Normal"/>
    <w:autoRedefine/>
    <w:uiPriority w:val="39"/>
    <w:unhideWhenUsed/>
    <w:rsid w:val="004A5004"/>
    <w:pPr>
      <w:spacing w:after="100"/>
      <w:ind w:left="660"/>
    </w:pPr>
    <w:rPr>
      <w:rFonts w:asciiTheme="minorHAnsi" w:eastAsiaTheme="minorEastAsia" w:hAnsiTheme="minorHAnsi"/>
      <w:sz w:val="20"/>
      <w:lang w:eastAsia="nb-NO"/>
    </w:rPr>
  </w:style>
  <w:style w:type="paragraph" w:styleId="INNH5">
    <w:name w:val="toc 5"/>
    <w:basedOn w:val="Normal"/>
    <w:next w:val="Normal"/>
    <w:autoRedefine/>
    <w:uiPriority w:val="39"/>
    <w:unhideWhenUsed/>
    <w:rsid w:val="004A5004"/>
    <w:pPr>
      <w:spacing w:after="100"/>
      <w:ind w:left="880"/>
    </w:pPr>
    <w:rPr>
      <w:rFonts w:asciiTheme="minorHAnsi" w:eastAsiaTheme="minorEastAsia" w:hAnsiTheme="minorHAnsi"/>
      <w:sz w:val="20"/>
      <w:lang w:eastAsia="nb-NO"/>
    </w:rPr>
  </w:style>
  <w:style w:type="paragraph" w:styleId="INNH6">
    <w:name w:val="toc 6"/>
    <w:basedOn w:val="Normal"/>
    <w:next w:val="Normal"/>
    <w:autoRedefine/>
    <w:uiPriority w:val="39"/>
    <w:unhideWhenUsed/>
    <w:rsid w:val="004A5004"/>
    <w:pPr>
      <w:spacing w:after="100"/>
      <w:ind w:left="1100"/>
    </w:pPr>
    <w:rPr>
      <w:rFonts w:asciiTheme="minorHAnsi" w:eastAsiaTheme="minorEastAsia" w:hAnsiTheme="minorHAnsi"/>
      <w:sz w:val="20"/>
      <w:lang w:eastAsia="nb-NO"/>
    </w:rPr>
  </w:style>
  <w:style w:type="paragraph" w:styleId="INNH7">
    <w:name w:val="toc 7"/>
    <w:basedOn w:val="Normal"/>
    <w:next w:val="Normal"/>
    <w:autoRedefine/>
    <w:uiPriority w:val="39"/>
    <w:unhideWhenUsed/>
    <w:rsid w:val="004A5004"/>
    <w:pPr>
      <w:spacing w:after="100"/>
      <w:ind w:left="1320"/>
    </w:pPr>
    <w:rPr>
      <w:rFonts w:asciiTheme="minorHAnsi" w:eastAsiaTheme="minorEastAsia" w:hAnsiTheme="minorHAnsi"/>
      <w:sz w:val="20"/>
      <w:lang w:eastAsia="nb-NO"/>
    </w:rPr>
  </w:style>
  <w:style w:type="paragraph" w:styleId="INNH8">
    <w:name w:val="toc 8"/>
    <w:basedOn w:val="Normal"/>
    <w:next w:val="Normal"/>
    <w:autoRedefine/>
    <w:uiPriority w:val="39"/>
    <w:unhideWhenUsed/>
    <w:rsid w:val="004A5004"/>
    <w:pPr>
      <w:spacing w:after="100"/>
      <w:ind w:left="1540"/>
    </w:pPr>
    <w:rPr>
      <w:rFonts w:asciiTheme="minorHAnsi" w:eastAsiaTheme="minorEastAsia" w:hAnsiTheme="minorHAnsi"/>
      <w:sz w:val="20"/>
      <w:lang w:eastAsia="nb-NO"/>
    </w:rPr>
  </w:style>
  <w:style w:type="paragraph" w:styleId="INNH9">
    <w:name w:val="toc 9"/>
    <w:basedOn w:val="Normal"/>
    <w:next w:val="Normal"/>
    <w:autoRedefine/>
    <w:uiPriority w:val="39"/>
    <w:unhideWhenUsed/>
    <w:rsid w:val="004A5004"/>
    <w:pPr>
      <w:spacing w:after="100"/>
      <w:ind w:left="1760"/>
    </w:pPr>
    <w:rPr>
      <w:rFonts w:asciiTheme="minorHAnsi" w:eastAsiaTheme="minorEastAsia" w:hAnsiTheme="minorHAnsi"/>
      <w:sz w:val="20"/>
      <w:lang w:eastAsia="nb-NO"/>
    </w:rPr>
  </w:style>
  <w:style w:type="paragraph" w:styleId="Revisjon">
    <w:name w:val="Revision"/>
    <w:hidden/>
    <w:uiPriority w:val="99"/>
    <w:semiHidden/>
    <w:rsid w:val="004A5004"/>
    <w:pPr>
      <w:spacing w:after="0" w:line="240" w:lineRule="auto"/>
    </w:pPr>
    <w:rPr>
      <w:rFonts w:ascii="Arial" w:eastAsia="Times New Roman" w:hAnsi="Arial" w:cs="Times New Roman"/>
      <w:szCs w:val="20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4A5004"/>
    <w:rPr>
      <w:color w:val="954F72" w:themeColor="followedHyperlink"/>
      <w:u w:val="single"/>
    </w:rPr>
  </w:style>
  <w:style w:type="paragraph" w:customStyle="1" w:styleId="Default">
    <w:name w:val="Default"/>
    <w:rsid w:val="004A50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rsid w:val="004A5004"/>
    <w:pPr>
      <w:spacing w:after="0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4A5004"/>
  </w:style>
  <w:style w:type="character" w:customStyle="1" w:styleId="eop">
    <w:name w:val="eop"/>
    <w:basedOn w:val="Standardskriftforavsnitt"/>
    <w:rsid w:val="004A5004"/>
  </w:style>
  <w:style w:type="paragraph" w:customStyle="1" w:styleId="brdtekst-indrykket">
    <w:name w:val="brødtekst -  indrykket"/>
    <w:basedOn w:val="Normal"/>
    <w:rsid w:val="004A5004"/>
    <w:pPr>
      <w:tabs>
        <w:tab w:val="left" w:pos="3686"/>
        <w:tab w:val="left" w:pos="7088"/>
      </w:tabs>
      <w:spacing w:after="0"/>
      <w:ind w:left="2552"/>
    </w:pPr>
    <w:rPr>
      <w:rFonts w:eastAsia="Times New Roman" w:cs="Times New Roman"/>
      <w:noProof/>
      <w:sz w:val="20"/>
      <w:szCs w:val="20"/>
      <w:lang w:val="en-GB"/>
    </w:rPr>
  </w:style>
  <w:style w:type="paragraph" w:customStyle="1" w:styleId="Overskrift30">
    <w:name w:val="Overskrift 3."/>
    <w:basedOn w:val="Overskrift3"/>
    <w:link w:val="Overskrift3Tegn0"/>
    <w:autoRedefine/>
    <w:rsid w:val="004A5004"/>
    <w:pPr>
      <w:widowControl w:val="0"/>
      <w:numPr>
        <w:ilvl w:val="0"/>
        <w:numId w:val="0"/>
      </w:numPr>
      <w:tabs>
        <w:tab w:val="left" w:pos="851"/>
        <w:tab w:val="right" w:pos="7938"/>
      </w:tabs>
      <w:overflowPunct w:val="0"/>
      <w:autoSpaceDE w:val="0"/>
      <w:autoSpaceDN w:val="0"/>
      <w:adjustRightInd w:val="0"/>
      <w:spacing w:before="200" w:after="100" w:line="240" w:lineRule="auto"/>
      <w:textAlignment w:val="baseline"/>
    </w:pPr>
    <w:rPr>
      <w:rFonts w:cs="Arial"/>
      <w:i w:val="0"/>
      <w:sz w:val="20"/>
      <w:lang w:val="nn-NO" w:eastAsia="nb-NO"/>
    </w:rPr>
  </w:style>
  <w:style w:type="character" w:customStyle="1" w:styleId="Overskrift3Tegn0">
    <w:name w:val="Overskrift 3. Tegn"/>
    <w:basedOn w:val="Overskrift3Tegn"/>
    <w:link w:val="Overskrift30"/>
    <w:rsid w:val="004A5004"/>
    <w:rPr>
      <w:rFonts w:ascii="Arial" w:eastAsia="Times New Roman" w:hAnsi="Arial" w:cs="Arial"/>
      <w:b/>
      <w:i w:val="0"/>
      <w:sz w:val="20"/>
      <w:szCs w:val="20"/>
      <w:lang w:val="nn-NO" w:eastAsia="nb-NO"/>
    </w:rPr>
  </w:style>
  <w:style w:type="character" w:customStyle="1" w:styleId="brdtekst0">
    <w:name w:val="brødtekst"/>
    <w:rsid w:val="004A5004"/>
    <w:rPr>
      <w:rFonts w:ascii="Arial" w:hAnsi="Arial"/>
      <w:w w:val="100"/>
      <w:sz w:val="20"/>
    </w:rPr>
  </w:style>
  <w:style w:type="paragraph" w:customStyle="1" w:styleId="StylenormalArialBold">
    <w:name w:val="Style normal+ + Arial Bold"/>
    <w:basedOn w:val="Normal"/>
    <w:rsid w:val="004A5004"/>
    <w:pPr>
      <w:suppressAutoHyphens/>
      <w:autoSpaceDE w:val="0"/>
      <w:autoSpaceDN w:val="0"/>
      <w:adjustRightInd w:val="0"/>
      <w:spacing w:after="0" w:line="288" w:lineRule="auto"/>
      <w:ind w:left="709"/>
    </w:pPr>
    <w:rPr>
      <w:rFonts w:ascii="Arno Pro Bold" w:eastAsia="Times New Roman" w:hAnsi="Arno Pro Bold" w:cs="Times New Roman"/>
      <w:b/>
      <w:bCs/>
      <w:color w:val="000000"/>
      <w:sz w:val="20"/>
      <w:lang w:eastAsia="da-DK"/>
    </w:rPr>
  </w:style>
  <w:style w:type="paragraph" w:styleId="Punktliste">
    <w:name w:val="List Bullet"/>
    <w:basedOn w:val="Brdtekst"/>
    <w:uiPriority w:val="4"/>
    <w:semiHidden/>
    <w:unhideWhenUsed/>
    <w:rsid w:val="004A5004"/>
    <w:pPr>
      <w:numPr>
        <w:numId w:val="37"/>
      </w:numPr>
      <w:tabs>
        <w:tab w:val="clear" w:pos="360"/>
        <w:tab w:val="num" w:pos="425"/>
      </w:tabs>
      <w:spacing w:after="270" w:line="270" w:lineRule="atLeast"/>
      <w:ind w:left="425" w:hanging="425"/>
    </w:pPr>
    <w:rPr>
      <w:rFonts w:eastAsia="Times New Roman" w:cs="Arial"/>
      <w:sz w:val="20"/>
      <w:szCs w:val="20"/>
      <w:lang w:eastAsia="da-DK"/>
    </w:rPr>
  </w:style>
  <w:style w:type="paragraph" w:styleId="Punktliste2">
    <w:name w:val="List Bullet 2"/>
    <w:basedOn w:val="Punktliste"/>
    <w:uiPriority w:val="4"/>
    <w:semiHidden/>
    <w:unhideWhenUsed/>
    <w:rsid w:val="004A5004"/>
    <w:pPr>
      <w:numPr>
        <w:ilvl w:val="1"/>
        <w:numId w:val="36"/>
      </w:numPr>
    </w:pPr>
  </w:style>
  <w:style w:type="paragraph" w:styleId="Punktliste3">
    <w:name w:val="List Bullet 3"/>
    <w:basedOn w:val="Punktliste2"/>
    <w:uiPriority w:val="4"/>
    <w:semiHidden/>
    <w:unhideWhenUsed/>
    <w:rsid w:val="004A5004"/>
    <w:pPr>
      <w:numPr>
        <w:ilvl w:val="2"/>
      </w:numPr>
      <w:tabs>
        <w:tab w:val="left" w:pos="1276"/>
      </w:tabs>
    </w:pPr>
  </w:style>
  <w:style w:type="paragraph" w:styleId="Punktliste4">
    <w:name w:val="List Bullet 4"/>
    <w:basedOn w:val="Normal"/>
    <w:uiPriority w:val="4"/>
    <w:semiHidden/>
    <w:unhideWhenUsed/>
    <w:rsid w:val="004A5004"/>
    <w:pPr>
      <w:numPr>
        <w:ilvl w:val="3"/>
        <w:numId w:val="36"/>
      </w:numPr>
      <w:spacing w:after="0" w:line="270" w:lineRule="atLeast"/>
    </w:pPr>
    <w:rPr>
      <w:rFonts w:ascii="Times New Roman" w:eastAsia="Times New Roman" w:hAnsi="Times New Roman" w:cs="Times New Roman"/>
      <w:szCs w:val="20"/>
      <w:lang w:eastAsia="da-DK"/>
    </w:rPr>
  </w:style>
  <w:style w:type="numbering" w:customStyle="1" w:styleId="CowiBulletList">
    <w:name w:val="CowiBulletList"/>
    <w:rsid w:val="004A5004"/>
    <w:pPr>
      <w:numPr>
        <w:numId w:val="36"/>
      </w:numPr>
    </w:pPr>
  </w:style>
  <w:style w:type="paragraph" w:customStyle="1" w:styleId="NormalUnder">
    <w:name w:val="Normal_Under"/>
    <w:basedOn w:val="Normal"/>
    <w:link w:val="NormalUnderTegn"/>
    <w:qFormat/>
    <w:rsid w:val="0071617C"/>
    <w:rPr>
      <w:u w:val="single"/>
    </w:rPr>
  </w:style>
  <w:style w:type="character" w:customStyle="1" w:styleId="NormalUnderTegn">
    <w:name w:val="Normal_Under Tegn"/>
    <w:basedOn w:val="Standardskriftforavsnitt"/>
    <w:link w:val="NormalUnder"/>
    <w:rsid w:val="0071617C"/>
    <w:rPr>
      <w:rFonts w:ascii="Arial" w:hAnsi="Arial"/>
      <w:u w:val="single"/>
    </w:rPr>
  </w:style>
  <w:style w:type="table" w:customStyle="1" w:styleId="SUS2023-tabell">
    <w:name w:val="SUS2023-tabell"/>
    <w:basedOn w:val="Tabellrutenett"/>
    <w:uiPriority w:val="99"/>
    <w:rsid w:val="00EB678F"/>
    <w:rPr>
      <w:rFonts w:ascii="Arial" w:hAnsi="Arial"/>
    </w:rPr>
    <w:tblPr>
      <w:tblInd w:w="113" w:type="dxa"/>
    </w:tblPr>
    <w:tcPr>
      <w:shd w:val="clear" w:color="auto" w:fill="FFFFFF" w:themeFill="background1"/>
      <w:tcMar>
        <w:top w:w="28" w:type="dxa"/>
        <w:left w:w="57" w:type="dxa"/>
        <w:bottom w:w="28" w:type="dxa"/>
        <w:right w:w="57" w:type="dxa"/>
      </w:tcMar>
    </w:tcPr>
    <w:tblStylePr w:type="firstRow">
      <w:rPr>
        <w:rFonts w:ascii="Arial" w:hAnsi="Arial"/>
        <w:b/>
        <w:sz w:val="22"/>
      </w:rPr>
      <w:tblPr/>
      <w:tcPr>
        <w:shd w:val="clear" w:color="auto" w:fill="BFBFBF" w:themeFill="background1" w:themeFillShade="BF"/>
      </w:tcPr>
    </w:tblStylePr>
  </w:style>
  <w:style w:type="table" w:styleId="Listetabell3uthevingsfarge3">
    <w:name w:val="List Table 3 Accent 3"/>
    <w:basedOn w:val="Vanligtabell"/>
    <w:uiPriority w:val="48"/>
    <w:rsid w:val="00A86F0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wm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rbst\Downloads\SUS2023_DokumentM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0cac7a-3f91-4b95-addf-7a27ebcb726c">
      <Terms xmlns="http://schemas.microsoft.com/office/infopath/2007/PartnerControls"/>
    </lcf76f155ced4ddcb4097134ff3c332f>
    <TaxCatchAll xmlns="a884cd3a-5f8d-4606-b846-d7e272ba44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508353C66E64A92CA3EB0339881A1" ma:contentTypeVersion="12" ma:contentTypeDescription="Opprett et nytt dokument." ma:contentTypeScope="" ma:versionID="89d174276e7116aa24a2ac74e335f2d3">
  <xsd:schema xmlns:xsd="http://www.w3.org/2001/XMLSchema" xmlns:xs="http://www.w3.org/2001/XMLSchema" xmlns:p="http://schemas.microsoft.com/office/2006/metadata/properties" xmlns:ns2="ee0cac7a-3f91-4b95-addf-7a27ebcb726c" xmlns:ns3="a884cd3a-5f8d-4606-b846-d7e272ba44d0" targetNamespace="http://schemas.microsoft.com/office/2006/metadata/properties" ma:root="true" ma:fieldsID="f98fb7a1c97ae2065b84fa2cd819ce71" ns2:_="" ns3:_="">
    <xsd:import namespace="ee0cac7a-3f91-4b95-addf-7a27ebcb726c"/>
    <xsd:import namespace="a884cd3a-5f8d-4606-b846-d7e272ba44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cac7a-3f91-4b95-addf-7a27ebcb72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emerkelapper" ma:readOnly="false" ma:fieldId="{5cf76f15-5ced-4ddc-b409-7134ff3c332f}" ma:taxonomyMulti="true" ma:sspId="0889bdf7-ebff-4ce0-beb4-c71c7cfe89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4cd3a-5f8d-4606-b846-d7e272ba44d0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fc05d8b-8b61-4579-9f65-3bde5f8e5672}" ma:internalName="TaxCatchAll" ma:showField="CatchAllData" ma:web="a884cd3a-5f8d-4606-b846-d7e272ba44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998152-F75D-48BC-821F-8BC737C329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ED168D-C3D3-4DDA-B678-F7D568C09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4AB14B-EAB0-4F78-B4EC-304D6A3C03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50615-4A7F-4041-AF73-9AD82ABF5C8A}"/>
</file>

<file path=docProps/app.xml><?xml version="1.0" encoding="utf-8"?>
<Properties xmlns="http://schemas.openxmlformats.org/officeDocument/2006/extended-properties" xmlns:vt="http://schemas.openxmlformats.org/officeDocument/2006/docPropsVTypes">
  <Template>SUS2023_DokumentMal (1)</Template>
  <TotalTime>4035</TotalTime>
  <Pages>8</Pages>
  <Words>1356</Words>
  <Characters>7187</Characters>
  <Application>Microsoft Office Word</Application>
  <DocSecurity>0</DocSecurity>
  <Lines>59</Lines>
  <Paragraphs>17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COWI</Company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Torbjørn Stensland</dc:creator>
  <cp:lastModifiedBy>Thingbø, Henrik</cp:lastModifiedBy>
  <cp:revision>78</cp:revision>
  <cp:lastPrinted>2023-06-07T10:19:00Z</cp:lastPrinted>
  <dcterms:created xsi:type="dcterms:W3CDTF">2020-10-27T14:27:00Z</dcterms:created>
  <dcterms:modified xsi:type="dcterms:W3CDTF">2023-10-26T11:58:00Z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0x010100B1D508353C66E64A92CA3EB0339881A1</vt:lpwstr>
  </property>
  <property fmtid="{D5CDD505-2E9C-101B-9397-08002B2CF9AE}" pid="3" name="MSIP_Label_0c3ffc1c-ef00-4620-9c2f-7d9c1597774b_Enabled">
    <vt:lpwstr>true</vt:lpwstr>
  </property>
  <property fmtid="{D5CDD505-2E9C-101B-9397-08002B2CF9AE}" pid="4" name="MSIP_Label_0c3ffc1c-ef00-4620-9c2f-7d9c1597774b_SetDate">
    <vt:lpwstr>2023-06-07T10:48:08Z</vt:lpwstr>
  </property>
  <property fmtid="{D5CDD505-2E9C-101B-9397-08002B2CF9AE}" pid="5" name="MSIP_Label_0c3ffc1c-ef00-4620-9c2f-7d9c1597774b_Method">
    <vt:lpwstr>Standard</vt:lpwstr>
  </property>
  <property fmtid="{D5CDD505-2E9C-101B-9397-08002B2CF9AE}" pid="6" name="MSIP_Label_0c3ffc1c-ef00-4620-9c2f-7d9c1597774b_Name">
    <vt:lpwstr>Intern</vt:lpwstr>
  </property>
  <property fmtid="{D5CDD505-2E9C-101B-9397-08002B2CF9AE}" pid="7" name="MSIP_Label_0c3ffc1c-ef00-4620-9c2f-7d9c1597774b_SiteId">
    <vt:lpwstr>bdcbe535-f3cf-49f5-8a6a-fb6d98dc7837</vt:lpwstr>
  </property>
  <property fmtid="{D5CDD505-2E9C-101B-9397-08002B2CF9AE}" pid="8" name="MSIP_Label_0c3ffc1c-ef00-4620-9c2f-7d9c1597774b_ActionId">
    <vt:lpwstr>9b49b6a4-d211-4886-a425-fa0278b9df16</vt:lpwstr>
  </property>
  <property fmtid="{D5CDD505-2E9C-101B-9397-08002B2CF9AE}" pid="9" name="MSIP_Label_0c3ffc1c-ef00-4620-9c2f-7d9c1597774b_ContentBits">
    <vt:lpwstr>2</vt:lpwstr>
  </property>
</Properties>
</file>